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541" w:rsidRDefault="00D74541"/>
    <w:p w:rsidR="00D74541" w:rsidRDefault="004C5DC4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5" o:spid="_x0000_s1026" type="#_x0000_t202" style="position:absolute;margin-left:35.6pt;margin-top:225.85pt;width:429.45pt;height:13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" filled="f" stroked="f">
            <v:textbox style="mso-fit-shape-to-text:t">
              <w:txbxContent>
                <w:p w:rsidR="00D74541" w:rsidRDefault="001B1CA7">
                  <w:pPr>
                    <w:pStyle w:val="a6"/>
                    <w:spacing w:before="0" w:beforeAutospacing="0" w:after="0" w:afterAutospacing="0" w:line="360" w:lineRule="auto"/>
                    <w:ind w:firstLine="640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theme="minorBidi" w:hint="eastAsia"/>
                      <w:color w:val="000000"/>
                      <w:kern w:val="24"/>
                      <w:sz w:val="28"/>
                      <w:szCs w:val="28"/>
                    </w:rPr>
                    <w:t>产品</w:t>
                  </w:r>
                  <w:r>
                    <w:rPr>
                      <w:rFonts w:ascii="微软雅黑" w:eastAsia="微软雅黑" w:hAnsi="微软雅黑" w:cstheme="minorBidi" w:hint="eastAsia"/>
                      <w:color w:val="000000"/>
                      <w:kern w:val="24"/>
                      <w:sz w:val="28"/>
                      <w:szCs w:val="28"/>
                      <w:lang w:eastAsia="ja-JP"/>
                    </w:rPr>
                    <w:t>名称</w:t>
                  </w:r>
                  <w:r>
                    <w:rPr>
                      <w:rFonts w:ascii="微软雅黑" w:eastAsia="微软雅黑" w:hAnsi="微软雅黑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 xml:space="preserve">：  </w:t>
                  </w:r>
                  <w:r>
                    <w:rPr>
                      <w:rFonts w:ascii="微软雅黑" w:eastAsia="微软雅黑" w:hAnsi="微软雅黑" w:cstheme="minorBidi" w:hint="eastAsia"/>
                      <w:color w:val="000000" w:themeColor="text1"/>
                      <w:kern w:val="24"/>
                      <w:sz w:val="28"/>
                      <w:szCs w:val="28"/>
                      <w:u w:val="single"/>
                    </w:rPr>
                    <w:t>LED 路灯</w:t>
                  </w:r>
                </w:p>
                <w:p w:rsidR="003A0900" w:rsidRDefault="001B1CA7">
                  <w:pPr>
                    <w:pStyle w:val="a6"/>
                    <w:spacing w:before="0" w:beforeAutospacing="0" w:after="0" w:afterAutospacing="0" w:line="360" w:lineRule="auto"/>
                    <w:ind w:firstLine="640"/>
                    <w:rPr>
                      <w:rFonts w:ascii="微软雅黑" w:eastAsia="微软雅黑" w:hAnsi="微软雅黑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</w:pPr>
                  <w:r>
                    <w:rPr>
                      <w:rFonts w:ascii="微软雅黑" w:eastAsia="微软雅黑" w:hAnsi="微软雅黑" w:cstheme="minorBidi" w:hint="eastAsia"/>
                      <w:color w:val="000000"/>
                      <w:kern w:val="24"/>
                      <w:sz w:val="28"/>
                      <w:szCs w:val="28"/>
                    </w:rPr>
                    <w:t>产品型号</w:t>
                  </w:r>
                  <w:r>
                    <w:rPr>
                      <w:rFonts w:ascii="微软雅黑" w:eastAsia="微软雅黑" w:hAnsi="微软雅黑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 xml:space="preserve">：  </w:t>
                  </w:r>
                  <w:r w:rsidR="00031458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SPL</w:t>
                  </w:r>
                  <w:r w:rsidR="00053CD2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-H</w:t>
                  </w:r>
                  <w:r w:rsidR="001A3EF2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40/</w:t>
                  </w:r>
                  <w:r w:rsidR="00053CD2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6</w:t>
                  </w:r>
                  <w:r w:rsidR="00031458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0</w:t>
                  </w:r>
                  <w:r w:rsidR="0097612C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/</w:t>
                  </w:r>
                  <w:r w:rsidR="001A3EF2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9</w:t>
                  </w:r>
                  <w:r w:rsidR="0097612C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0/120/150/180</w:t>
                  </w:r>
                </w:p>
                <w:p w:rsidR="00D74541" w:rsidRDefault="003A0900" w:rsidP="003A0900">
                  <w:pPr>
                    <w:pStyle w:val="a6"/>
                    <w:spacing w:before="0" w:beforeAutospacing="0" w:after="0" w:afterAutospacing="0" w:line="360" w:lineRule="auto"/>
                    <w:ind w:firstLineChars="900" w:firstLine="2430"/>
                    <w:rPr>
                      <w:rFonts w:ascii="微软雅黑" w:eastAsia="微软雅黑" w:hAnsi="微软雅黑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SPL-H210</w:t>
                  </w:r>
                  <w:r w:rsidR="0097612C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/240</w:t>
                  </w:r>
                  <w:r w:rsidR="001A3EF2">
                    <w:rPr>
                      <w:rFonts w:ascii="微软雅黑" w:eastAsia="微软雅黑" w:hAnsi="微软雅黑" w:hint="eastAsia"/>
                      <w:color w:val="000000"/>
                      <w:sz w:val="27"/>
                      <w:szCs w:val="27"/>
                      <w:u w:val="single"/>
                      <w:shd w:val="clear" w:color="auto" w:fill="FFFFFF"/>
                    </w:rPr>
                    <w:t>/280/320</w:t>
                  </w:r>
                </w:p>
                <w:p w:rsidR="00D74541" w:rsidRDefault="001B1CA7">
                  <w:pPr>
                    <w:pStyle w:val="a6"/>
                    <w:spacing w:before="0" w:beforeAutospacing="0" w:after="0" w:afterAutospacing="0" w:line="360" w:lineRule="auto"/>
                    <w:ind w:firstLine="640"/>
                  </w:pPr>
                  <w:r>
                    <w:rPr>
                      <w:rFonts w:ascii="微软雅黑" w:eastAsia="微软雅黑" w:hAnsi="微软雅黑" w:cstheme="minorBidi" w:hint="eastAsia"/>
                      <w:color w:val="000000"/>
                      <w:kern w:val="24"/>
                      <w:sz w:val="28"/>
                      <w:szCs w:val="28"/>
                    </w:rPr>
                    <w:t xml:space="preserve">版    本：  </w:t>
                  </w:r>
                  <w:r>
                    <w:rPr>
                      <w:rFonts w:ascii="微软雅黑" w:eastAsia="微软雅黑" w:hAnsi="微软雅黑" w:cstheme="minorBidi" w:hint="eastAsia"/>
                      <w:color w:val="000000" w:themeColor="text1"/>
                      <w:kern w:val="24"/>
                      <w:sz w:val="30"/>
                      <w:szCs w:val="30"/>
                      <w:u w:val="single"/>
                    </w:rPr>
                    <w:t>A0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" o:spid="_x0000_s1049" type="#_x0000_t202" style="position:absolute;margin-left:-41.95pt;margin-top:106.6pt;width:515.95pt;height:90.85pt;z-index:251661312" o:gfxdata="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ouZ8X2QAAAAsBAAAPAAAAAAAAAAEAIAAAACIAAABkcnMv&#10;ZG93bnJldi54bWxQSwECFAAUAAAACACHTuJA9dd8aJABAAAOAwAADgAAAAAAAAABACAAAAAoAQAA&#10;ZHJzL2Uyb0RvYy54bWxQSwUGAAAAAAYABgBZAQAAKgUAAAAA&#10;" filled="f" stroked="f">
            <v:textbox style="mso-fit-shape-to-text:t">
              <w:txbxContent>
                <w:p w:rsidR="00CB18EA" w:rsidRDefault="003E0A78">
                  <w:pPr>
                    <w:spacing w:after="120"/>
                    <w:jc w:val="center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000000"/>
                      <w:spacing w:val="240"/>
                      <w:sz w:val="64"/>
                      <w:szCs w:val="64"/>
                      <w:fitText w:val="5120" w:id="1"/>
                    </w:rPr>
                    <w:t>产品规格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000000"/>
                      <w:sz w:val="64"/>
                      <w:szCs w:val="64"/>
                      <w:fitText w:val="5120" w:id="1"/>
                    </w:rPr>
                    <w:t>书</w:t>
                  </w:r>
                </w:p>
              </w:txbxContent>
            </v:textbox>
          </v:shape>
        </w:pict>
      </w:r>
      <w:r w:rsidR="001B1CA7">
        <w:br w:type="page"/>
      </w: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产品描述</w:t>
      </w:r>
    </w:p>
    <w:p w:rsidR="00D74541" w:rsidRDefault="00711DBE">
      <w:pPr>
        <w:rPr>
          <w:rFonts w:ascii="微软雅黑" w:eastAsia="微软雅黑" w:hAnsi="微软雅黑"/>
        </w:rPr>
      </w:pPr>
      <w:r w:rsidRPr="0029368D">
        <w:rPr>
          <w:rFonts w:ascii="微软雅黑" w:eastAsia="微软雅黑" w:hAnsi="微软雅黑" w:hint="eastAsia"/>
          <w:color w:val="000000" w:themeColor="text1"/>
        </w:rPr>
        <w:t>SPL-H系列路灯采用通透式对流散热铝型材灯体结构，现代简洁外形设计，光源为进口高光效LED，配合高透光率模块式透镜，配光科学合理，完全符合道路照明设计标准。相对于常规LED路灯，节能40%以上，节能效果优异，是城市主干道，快速道，次干道等道路照明的理想选择</w:t>
      </w:r>
      <w:r w:rsidR="001B1CA7">
        <w:rPr>
          <w:rFonts w:ascii="微软雅黑" w:eastAsia="微软雅黑" w:hAnsi="微软雅黑" w:hint="eastAsia"/>
        </w:rPr>
        <w:t>。</w:t>
      </w: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产品特点</w:t>
      </w:r>
    </w:p>
    <w:p w:rsidR="00D74541" w:rsidRDefault="00711DBE">
      <w:pPr>
        <w:pStyle w:val="a9"/>
        <w:numPr>
          <w:ilvl w:val="0"/>
          <w:numId w:val="2"/>
        </w:numPr>
        <w:ind w:left="777" w:firstLineChars="0"/>
        <w:rPr>
          <w:rFonts w:ascii="微软雅黑" w:eastAsia="微软雅黑" w:hAnsi="微软雅黑"/>
        </w:rPr>
      </w:pPr>
      <w:r w:rsidRPr="0029368D">
        <w:rPr>
          <w:rFonts w:ascii="微软雅黑" w:eastAsia="微软雅黑" w:hAnsi="微软雅黑" w:hint="eastAsia"/>
          <w:color w:val="000000" w:themeColor="text1"/>
        </w:rPr>
        <w:t>原装进口高光效LED，光效高达1</w:t>
      </w:r>
      <w:r w:rsidR="003A0900">
        <w:rPr>
          <w:rFonts w:ascii="微软雅黑" w:eastAsia="微软雅黑" w:hAnsi="微软雅黑" w:hint="eastAsia"/>
          <w:color w:val="000000" w:themeColor="text1"/>
        </w:rPr>
        <w:t>50</w:t>
      </w:r>
      <w:r w:rsidRPr="0029368D">
        <w:rPr>
          <w:rFonts w:ascii="微软雅黑" w:eastAsia="微软雅黑" w:hAnsi="微软雅黑" w:hint="eastAsia"/>
          <w:color w:val="000000" w:themeColor="text1"/>
        </w:rPr>
        <w:t xml:space="preserve"> lm/W，比常规LED路灯节能40%，显著降低能耗成本</w:t>
      </w:r>
      <w:r w:rsidR="001B1CA7">
        <w:rPr>
          <w:rFonts w:ascii="微软雅黑" w:eastAsia="微软雅黑" w:hAnsi="微软雅黑" w:hint="eastAsia"/>
        </w:rPr>
        <w:t>；</w:t>
      </w:r>
    </w:p>
    <w:p w:rsidR="00D74541" w:rsidRDefault="001B1CA7">
      <w:pPr>
        <w:pStyle w:val="a9"/>
        <w:numPr>
          <w:ilvl w:val="0"/>
          <w:numId w:val="2"/>
        </w:numPr>
        <w:ind w:left="777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光源像素矩阵排列，控光精准，发光均匀，无眩光，完美满足道路照明要求；</w:t>
      </w:r>
    </w:p>
    <w:p w:rsidR="00D91D84" w:rsidRDefault="00711DBE">
      <w:pPr>
        <w:pStyle w:val="a9"/>
        <w:numPr>
          <w:ilvl w:val="0"/>
          <w:numId w:val="2"/>
        </w:numPr>
        <w:ind w:left="777" w:firstLineChars="0"/>
        <w:rPr>
          <w:rFonts w:ascii="微软雅黑" w:eastAsia="微软雅黑" w:hAnsi="微软雅黑"/>
        </w:rPr>
      </w:pPr>
      <w:r w:rsidRPr="0029368D">
        <w:rPr>
          <w:rFonts w:ascii="微软雅黑" w:eastAsia="微软雅黑" w:hAnsi="微软雅黑" w:hint="eastAsia"/>
          <w:color w:val="000000" w:themeColor="text1"/>
        </w:rPr>
        <w:t>通透式对流散热压铸灯体结构设计，散热性能优异，超长寿命保证</w:t>
      </w:r>
      <w:r w:rsidR="001B1CA7">
        <w:rPr>
          <w:rFonts w:ascii="微软雅黑" w:eastAsia="微软雅黑" w:hAnsi="微软雅黑" w:hint="eastAsia"/>
        </w:rPr>
        <w:t>；</w:t>
      </w:r>
    </w:p>
    <w:p w:rsidR="00D74541" w:rsidRPr="00711DBE" w:rsidRDefault="003A0900" w:rsidP="00711DBE">
      <w:pPr>
        <w:pStyle w:val="a9"/>
        <w:numPr>
          <w:ilvl w:val="0"/>
          <w:numId w:val="2"/>
        </w:numPr>
        <w:ind w:left="777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1</w:t>
      </w:r>
      <w:r w:rsidR="00711DBE" w:rsidRPr="00711DBE">
        <w:rPr>
          <w:rFonts w:ascii="微软雅黑" w:eastAsia="微软雅黑" w:hAnsi="微软雅黑" w:hint="eastAsia"/>
          <w:color w:val="000000" w:themeColor="text1"/>
        </w:rPr>
        <w:t>－10V/DALI/PWM等多种智能调光控制模式可选，可智能调控亮度，进一步节约成耗成本</w:t>
      </w:r>
      <w:r w:rsidR="001B1CA7" w:rsidRPr="00711DBE">
        <w:rPr>
          <w:rFonts w:ascii="微软雅黑" w:eastAsia="微软雅黑" w:hAnsi="微软雅黑" w:hint="eastAsia"/>
        </w:rPr>
        <w:t xml:space="preserve">。      </w:t>
      </w: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产品图片</w:t>
      </w:r>
    </w:p>
    <w:p w:rsidR="00D74541" w:rsidRDefault="00711DBE">
      <w:pPr>
        <w:pStyle w:val="a9"/>
        <w:ind w:left="360" w:firstLineChars="0" w:firstLine="0"/>
        <w:rPr>
          <w:rFonts w:ascii="微软雅黑" w:eastAsia="微软雅黑" w:hAnsi="微软雅黑"/>
        </w:rPr>
      </w:pPr>
      <w:r w:rsidRPr="00711DBE">
        <w:rPr>
          <w:noProof/>
        </w:rPr>
        <w:drawing>
          <wp:inline distT="0" distB="0" distL="0" distR="0">
            <wp:extent cx="4905375" cy="3162647"/>
            <wp:effectExtent l="19050" t="0" r="9525" b="0"/>
            <wp:docPr id="5" name="图片 3" descr="40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097" cy="31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541" w:rsidRDefault="001B1CA7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规格参数</w:t>
      </w:r>
    </w:p>
    <w:tbl>
      <w:tblPr>
        <w:tblW w:w="9180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shd w:val="pct10" w:color="auto" w:fill="auto"/>
        <w:tblLayout w:type="fixed"/>
        <w:tblLook w:val="04A0"/>
      </w:tblPr>
      <w:tblGrid>
        <w:gridCol w:w="1545"/>
        <w:gridCol w:w="2106"/>
        <w:gridCol w:w="1843"/>
        <w:gridCol w:w="1843"/>
        <w:gridCol w:w="1843"/>
      </w:tblGrid>
      <w:tr w:rsidR="00504177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504177" w:rsidRDefault="00504177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产品型号</w:t>
            </w:r>
          </w:p>
        </w:tc>
        <w:tc>
          <w:tcPr>
            <w:tcW w:w="2106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504177" w:rsidRPr="00884A1C" w:rsidRDefault="00504177" w:rsidP="001A3EF2">
            <w:pPr>
              <w:pStyle w:val="a6"/>
              <w:spacing w:before="0" w:beforeAutospacing="0" w:after="0" w:afterAutospacing="0" w:line="360" w:lineRule="exact"/>
              <w:jc w:val="center"/>
              <w:textAlignment w:val="baseline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SPL-H</w:t>
            </w:r>
            <w:r w:rsidR="001A3EF2">
              <w:rPr>
                <w:rFonts w:ascii="微软雅黑" w:eastAsia="微软雅黑" w:hAnsi="微软雅黑" w:cs="Arial" w:hint="eastAsia"/>
                <w:bCs/>
                <w:color w:val="000000" w:themeColor="text1"/>
                <w:kern w:val="24"/>
                <w:sz w:val="21"/>
                <w:szCs w:val="21"/>
              </w:rPr>
              <w:t>4</w:t>
            </w: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504177" w:rsidRPr="00884A1C" w:rsidRDefault="00504177" w:rsidP="001A3EF2">
            <w:pPr>
              <w:pStyle w:val="a6"/>
              <w:spacing w:before="0" w:beforeAutospacing="0" w:after="0" w:afterAutospacing="0" w:line="360" w:lineRule="exact"/>
              <w:jc w:val="center"/>
              <w:textAlignment w:val="baseline"/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SPL-H</w:t>
            </w:r>
            <w:r w:rsidR="001A3EF2">
              <w:rPr>
                <w:rFonts w:ascii="微软雅黑" w:eastAsia="微软雅黑" w:hAnsi="微软雅黑" w:cs="Arial" w:hint="eastAsia"/>
                <w:bCs/>
                <w:color w:val="000000" w:themeColor="text1"/>
                <w:kern w:val="24"/>
                <w:sz w:val="21"/>
                <w:szCs w:val="21"/>
              </w:rPr>
              <w:t>6</w:t>
            </w: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504177" w:rsidRPr="00884A1C" w:rsidRDefault="00504177" w:rsidP="001A3EF2">
            <w:pPr>
              <w:pStyle w:val="a6"/>
              <w:spacing w:before="0" w:beforeAutospacing="0" w:after="0" w:afterAutospacing="0" w:line="360" w:lineRule="exact"/>
              <w:jc w:val="center"/>
              <w:textAlignment w:val="baseline"/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  <w:lang w:eastAsia="ja-JP"/>
              </w:rPr>
            </w:pP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SPL-H</w:t>
            </w:r>
            <w:r w:rsidR="001A3EF2">
              <w:rPr>
                <w:rFonts w:ascii="微软雅黑" w:eastAsia="微软雅黑" w:hAnsi="微软雅黑" w:cs="Arial" w:hint="eastAsia"/>
                <w:bCs/>
                <w:color w:val="000000" w:themeColor="text1"/>
                <w:kern w:val="24"/>
                <w:sz w:val="21"/>
                <w:szCs w:val="21"/>
              </w:rPr>
              <w:t>9</w:t>
            </w: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0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504177" w:rsidRPr="00884A1C" w:rsidRDefault="00504177" w:rsidP="00264908">
            <w:pPr>
              <w:pStyle w:val="a6"/>
              <w:spacing w:before="0" w:beforeAutospacing="0" w:after="0" w:afterAutospacing="0" w:line="360" w:lineRule="exact"/>
              <w:jc w:val="center"/>
              <w:textAlignment w:val="baseline"/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  <w:lang w:eastAsia="ja-JP"/>
              </w:rPr>
            </w:pP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SPL-H</w:t>
            </w:r>
            <w:r>
              <w:rPr>
                <w:rFonts w:ascii="微软雅黑" w:eastAsia="微软雅黑" w:hAnsi="微软雅黑" w:cs="Arial" w:hint="eastAsia"/>
                <w:bCs/>
                <w:color w:val="000000" w:themeColor="text1"/>
                <w:kern w:val="24"/>
                <w:sz w:val="21"/>
                <w:szCs w:val="21"/>
              </w:rPr>
              <w:t>1</w:t>
            </w:r>
            <w:r w:rsidR="00264908">
              <w:rPr>
                <w:rFonts w:ascii="微软雅黑" w:eastAsia="微软雅黑" w:hAnsi="微软雅黑" w:cs="Arial" w:hint="eastAsia"/>
                <w:bCs/>
                <w:color w:val="000000" w:themeColor="text1"/>
                <w:kern w:val="24"/>
                <w:sz w:val="21"/>
                <w:szCs w:val="21"/>
              </w:rPr>
              <w:t>2</w:t>
            </w:r>
            <w:r w:rsidRPr="00884A1C">
              <w:rPr>
                <w:rFonts w:ascii="微软雅黑" w:eastAsia="微软雅黑" w:hAnsi="微软雅黑" w:cs="Arial"/>
                <w:bCs/>
                <w:color w:val="000000" w:themeColor="text1"/>
                <w:kern w:val="24"/>
                <w:sz w:val="21"/>
                <w:szCs w:val="21"/>
              </w:rPr>
              <w:t>0</w:t>
            </w:r>
          </w:p>
        </w:tc>
      </w:tr>
      <w:tr w:rsidR="00504177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504177" w:rsidRDefault="00504177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</w:t>
            </w:r>
          </w:p>
        </w:tc>
        <w:tc>
          <w:tcPr>
            <w:tcW w:w="210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504177" w:rsidRPr="00504177" w:rsidRDefault="001A3EF2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504177"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504177" w:rsidRPr="00504177" w:rsidRDefault="001A3EF2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6</w:t>
            </w:r>
            <w:r w:rsidR="00504177"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504177" w:rsidRPr="00504177" w:rsidRDefault="001A3EF2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9</w:t>
            </w:r>
            <w:r w:rsidR="00504177"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504177" w:rsidRPr="00504177" w:rsidRDefault="00504177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>2</w:t>
            </w: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光通量</w:t>
            </w:r>
          </w:p>
        </w:tc>
        <w:tc>
          <w:tcPr>
            <w:tcW w:w="2106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1A3EF2" w:rsidRPr="00504177" w:rsidRDefault="001A3EF2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52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00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1A3EF2" w:rsidRPr="00504177" w:rsidRDefault="001A3EF2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7800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1A3EF2" w:rsidRPr="00504177" w:rsidRDefault="001A3EF2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>17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00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1A3EF2" w:rsidRPr="00504177" w:rsidRDefault="001A3EF2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15600</w:t>
            </w:r>
            <w:r w:rsidR="00264908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光效</w:t>
            </w:r>
            <w:r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Pr="00884A1C" w:rsidRDefault="001A3EF2" w:rsidP="00565AE1">
            <w:pPr>
              <w:pStyle w:val="a6"/>
              <w:spacing w:before="0" w:beforeAutospacing="0" w:after="0" w:afterAutospacing="0" w:line="500" w:lineRule="exact"/>
              <w:jc w:val="center"/>
              <w:textAlignment w:val="baseline"/>
              <w:rPr>
                <w:rFonts w:ascii="微软雅黑" w:eastAsia="微软雅黑" w:hAnsi="微软雅黑" w:cs="Arial"/>
                <w:bCs/>
                <w:kern w:val="2"/>
                <w:sz w:val="21"/>
                <w:szCs w:val="21"/>
              </w:rPr>
            </w:pPr>
            <w:r w:rsidRPr="00884A1C">
              <w:rPr>
                <w:rFonts w:ascii="微软雅黑" w:eastAsia="微软雅黑" w:hAnsi="微软雅黑" w:cs="Arial"/>
                <w:bCs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cs="Arial" w:hint="eastAsia"/>
                <w:bCs/>
                <w:sz w:val="21"/>
                <w:szCs w:val="21"/>
              </w:rPr>
              <w:t>30</w:t>
            </w:r>
            <w:r w:rsidRPr="00884A1C">
              <w:rPr>
                <w:rFonts w:ascii="微软雅黑" w:eastAsia="微软雅黑" w:hAnsi="微软雅黑" w:cs="Arial"/>
                <w:bCs/>
                <w:sz w:val="21"/>
                <w:szCs w:val="21"/>
              </w:rPr>
              <w:t xml:space="preserve"> lm/W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shd w:val="clear" w:color="auto" w:fill="FFFFFF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显指</w:t>
            </w:r>
          </w:p>
        </w:tc>
        <w:tc>
          <w:tcPr>
            <w:tcW w:w="7635" w:type="dxa"/>
            <w:gridSpan w:val="4"/>
            <w:shd w:val="clear" w:color="auto" w:fill="FFFFFF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＞70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色温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5000K 5700K 6500K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shd w:val="clear" w:color="auto" w:fill="FFFFFF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发光角度</w:t>
            </w:r>
          </w:p>
        </w:tc>
        <w:tc>
          <w:tcPr>
            <w:tcW w:w="7635" w:type="dxa"/>
            <w:gridSpan w:val="4"/>
            <w:shd w:val="clear" w:color="auto" w:fill="FFFFFF"/>
            <w:vAlign w:val="center"/>
          </w:tcPr>
          <w:p w:rsidR="001A3EF2" w:rsidRPr="00504177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Ⅱ/</w:t>
            </w: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Ⅲ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功率因数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0.95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shd w:val="clear" w:color="auto" w:fill="FFFFFF" w:themeFill="background1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输入电压</w:t>
            </w:r>
          </w:p>
        </w:tc>
        <w:tc>
          <w:tcPr>
            <w:tcW w:w="7635" w:type="dxa"/>
            <w:gridSpan w:val="4"/>
            <w:shd w:val="clear" w:color="auto" w:fill="FFFFFF" w:themeFill="background1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100-277VAC 50/60Hz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存储温度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+80°C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shd w:val="clear" w:color="auto" w:fill="FFFFFF" w:themeFill="background1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工作温度</w:t>
            </w:r>
          </w:p>
        </w:tc>
        <w:tc>
          <w:tcPr>
            <w:tcW w:w="7635" w:type="dxa"/>
            <w:gridSpan w:val="4"/>
            <w:shd w:val="clear" w:color="auto" w:fill="FFFFFF" w:themeFill="background1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+50°C  10% ~ 90RH</w:t>
            </w:r>
          </w:p>
        </w:tc>
      </w:tr>
      <w:tr w:rsidR="001A3EF2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Default="001A3EF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IP等级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1A3EF2" w:rsidRPr="00884A1C" w:rsidRDefault="001A3EF2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IP66</w:t>
            </w:r>
          </w:p>
        </w:tc>
      </w:tr>
      <w:tr w:rsidR="00264908" w:rsidTr="00523CF4">
        <w:trPr>
          <w:trHeight w:val="624"/>
        </w:trPr>
        <w:tc>
          <w:tcPr>
            <w:tcW w:w="1545" w:type="dxa"/>
            <w:shd w:val="clear" w:color="auto" w:fill="FFFFFF" w:themeFill="background1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净重</w:t>
            </w:r>
          </w:p>
        </w:tc>
        <w:tc>
          <w:tcPr>
            <w:tcW w:w="3949" w:type="dxa"/>
            <w:gridSpan w:val="2"/>
            <w:shd w:val="clear" w:color="auto" w:fill="FFFFFF" w:themeFill="background1"/>
            <w:vAlign w:val="center"/>
          </w:tcPr>
          <w:p w:rsidR="00264908" w:rsidRPr="00A06E3D" w:rsidRDefault="0026490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4.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3 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64908" w:rsidRPr="00A06E3D" w:rsidRDefault="00264908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5.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1 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Kg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64908" w:rsidRPr="00A06E3D" w:rsidRDefault="00264908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5.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3 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Kg</w:t>
            </w:r>
          </w:p>
        </w:tc>
      </w:tr>
      <w:tr w:rsidR="00264908" w:rsidTr="008156ED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毛重</w:t>
            </w:r>
          </w:p>
        </w:tc>
        <w:tc>
          <w:tcPr>
            <w:tcW w:w="3949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264908" w:rsidRPr="00A06E3D" w:rsidRDefault="0026490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5.8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264908" w:rsidRPr="00A06E3D" w:rsidRDefault="00264908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7.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6 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Kg</w:t>
            </w:r>
          </w:p>
        </w:tc>
        <w:tc>
          <w:tcPr>
            <w:tcW w:w="184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264908" w:rsidRPr="00A06E3D" w:rsidRDefault="00264908" w:rsidP="0026490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7.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8 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Kg</w:t>
            </w:r>
          </w:p>
        </w:tc>
      </w:tr>
      <w:tr w:rsidR="00264908" w:rsidTr="00CA6225">
        <w:trPr>
          <w:trHeight w:val="624"/>
        </w:trPr>
        <w:tc>
          <w:tcPr>
            <w:tcW w:w="1545" w:type="dxa"/>
            <w:shd w:val="clear" w:color="auto" w:fill="FFFFFF" w:themeFill="background1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产品尺寸</w:t>
            </w:r>
          </w:p>
        </w:tc>
        <w:tc>
          <w:tcPr>
            <w:tcW w:w="3949" w:type="dxa"/>
            <w:gridSpan w:val="2"/>
            <w:shd w:val="clear" w:color="auto" w:fill="FFFFFF" w:themeFill="background1"/>
            <w:vAlign w:val="center"/>
          </w:tcPr>
          <w:p w:rsidR="00264908" w:rsidRPr="00AC7CE2" w:rsidRDefault="0026490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434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359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115mm</w:t>
            </w:r>
          </w:p>
        </w:tc>
        <w:tc>
          <w:tcPr>
            <w:tcW w:w="3686" w:type="dxa"/>
            <w:gridSpan w:val="2"/>
            <w:shd w:val="clear" w:color="auto" w:fill="FFFFFF" w:themeFill="background1"/>
            <w:vAlign w:val="center"/>
          </w:tcPr>
          <w:p w:rsidR="00264908" w:rsidRPr="00AC7CE2" w:rsidRDefault="0026490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519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359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115mm</w:t>
            </w:r>
          </w:p>
        </w:tc>
      </w:tr>
      <w:tr w:rsidR="00264908" w:rsidTr="00D17A98">
        <w:trPr>
          <w:trHeight w:val="624"/>
        </w:trPr>
        <w:tc>
          <w:tcPr>
            <w:tcW w:w="1545" w:type="dxa"/>
            <w:shd w:val="pct5" w:color="auto" w:fill="auto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包装尺寸</w:t>
            </w:r>
          </w:p>
        </w:tc>
        <w:tc>
          <w:tcPr>
            <w:tcW w:w="3949" w:type="dxa"/>
            <w:gridSpan w:val="2"/>
            <w:shd w:val="pct5" w:color="auto" w:fill="auto"/>
            <w:vAlign w:val="center"/>
          </w:tcPr>
          <w:p w:rsidR="00264908" w:rsidRPr="00AC7CE2" w:rsidRDefault="00264908" w:rsidP="00E64979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70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10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65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mm</w:t>
            </w:r>
          </w:p>
        </w:tc>
        <w:tc>
          <w:tcPr>
            <w:tcW w:w="3686" w:type="dxa"/>
            <w:gridSpan w:val="2"/>
            <w:shd w:val="pct5" w:color="auto" w:fill="auto"/>
            <w:vAlign w:val="center"/>
          </w:tcPr>
          <w:p w:rsidR="00264908" w:rsidRPr="00AC7CE2" w:rsidRDefault="00264908" w:rsidP="00E64979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5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60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10</w:t>
            </w:r>
            <w:r w:rsidRPr="00A06E3D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65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mm</w:t>
            </w:r>
          </w:p>
        </w:tc>
      </w:tr>
      <w:tr w:rsidR="00264908" w:rsidTr="00264908">
        <w:trPr>
          <w:trHeight w:val="624"/>
        </w:trPr>
        <w:tc>
          <w:tcPr>
            <w:tcW w:w="1545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防浪涌等级</w:t>
            </w:r>
          </w:p>
        </w:tc>
        <w:tc>
          <w:tcPr>
            <w:tcW w:w="7635" w:type="dxa"/>
            <w:gridSpan w:val="4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264908" w:rsidRPr="00884A1C" w:rsidRDefault="00264908" w:rsidP="00711DB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00000" w:themeColor="text1"/>
                <w:kern w:val="24"/>
                <w:szCs w:val="21"/>
                <w:lang w:eastAsia="ja-JP"/>
              </w:rPr>
              <w:t>10KV</w:t>
            </w:r>
          </w:p>
        </w:tc>
      </w:tr>
      <w:tr w:rsidR="00264908" w:rsidTr="00264908">
        <w:trPr>
          <w:trHeight w:val="624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264908" w:rsidRDefault="00264908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备注</w:t>
            </w:r>
          </w:p>
        </w:tc>
        <w:tc>
          <w:tcPr>
            <w:tcW w:w="7635" w:type="dxa"/>
            <w:gridSpan w:val="4"/>
            <w:shd w:val="clear" w:color="auto" w:fill="F2F2F2" w:themeFill="background1" w:themeFillShade="F2"/>
            <w:vAlign w:val="center"/>
          </w:tcPr>
          <w:p w:rsidR="00264908" w:rsidRPr="00A06E3D" w:rsidRDefault="00264908" w:rsidP="001D6607">
            <w:pPr>
              <w:jc w:val="left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/>
                <w:color w:val="0D0D0D" w:themeColor="text1" w:themeTint="F2"/>
              </w:rPr>
              <w:t>可选光效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130lm/W, 150lm/W</w:t>
            </w:r>
          </w:p>
        </w:tc>
      </w:tr>
    </w:tbl>
    <w:p w:rsidR="00504177" w:rsidRDefault="00504177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504177" w:rsidRDefault="00504177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8E5EF8" w:rsidRDefault="008E5EF8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tbl>
      <w:tblPr>
        <w:tblW w:w="9180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shd w:val="pct10" w:color="auto" w:fill="auto"/>
        <w:tblLayout w:type="fixed"/>
        <w:tblLook w:val="04A0"/>
      </w:tblPr>
      <w:tblGrid>
        <w:gridCol w:w="1546"/>
        <w:gridCol w:w="1903"/>
        <w:gridCol w:w="1904"/>
        <w:gridCol w:w="10"/>
        <w:gridCol w:w="1903"/>
        <w:gridCol w:w="1914"/>
      </w:tblGrid>
      <w:tr w:rsidR="008E5EF8" w:rsidTr="00E42931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产品型号</w:t>
            </w:r>
          </w:p>
        </w:tc>
        <w:tc>
          <w:tcPr>
            <w:tcW w:w="1903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SPL-H1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5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</w:p>
        </w:tc>
        <w:tc>
          <w:tcPr>
            <w:tcW w:w="1904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SPL-H180</w:t>
            </w:r>
          </w:p>
        </w:tc>
        <w:tc>
          <w:tcPr>
            <w:tcW w:w="1913" w:type="dxa"/>
            <w:gridSpan w:val="2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SPL-H2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</w:p>
        </w:tc>
        <w:tc>
          <w:tcPr>
            <w:tcW w:w="1914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SPL-H240</w:t>
            </w:r>
          </w:p>
        </w:tc>
      </w:tr>
      <w:tr w:rsidR="008E5EF8" w:rsidTr="00AC49F7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</w:t>
            </w:r>
          </w:p>
        </w:tc>
        <w:tc>
          <w:tcPr>
            <w:tcW w:w="1903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5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W</w:t>
            </w:r>
          </w:p>
        </w:tc>
        <w:tc>
          <w:tcPr>
            <w:tcW w:w="1904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180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W</w:t>
            </w:r>
          </w:p>
        </w:tc>
        <w:tc>
          <w:tcPr>
            <w:tcW w:w="1913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2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  <w:tc>
          <w:tcPr>
            <w:tcW w:w="1914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24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</w:tr>
      <w:tr w:rsidR="008E5EF8" w:rsidTr="007D46C9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光通量</w:t>
            </w:r>
          </w:p>
        </w:tc>
        <w:tc>
          <w:tcPr>
            <w:tcW w:w="1903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AC7CE2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195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904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23400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913" w:type="dxa"/>
            <w:gridSpan w:val="2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AC7CE2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273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1914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AC7CE2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31200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光效</w:t>
            </w:r>
            <w:r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CA35EF">
            <w:pPr>
              <w:pStyle w:val="a6"/>
              <w:spacing w:before="0" w:beforeAutospacing="0" w:after="0" w:afterAutospacing="0" w:line="500" w:lineRule="exact"/>
              <w:jc w:val="center"/>
              <w:textAlignment w:val="baseline"/>
              <w:rPr>
                <w:rFonts w:ascii="微软雅黑" w:eastAsia="微软雅黑" w:hAnsi="微软雅黑" w:cs="Arial"/>
                <w:bCs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Cs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cs="Arial" w:hint="eastAsia"/>
                <w:bCs/>
                <w:sz w:val="21"/>
                <w:szCs w:val="21"/>
              </w:rPr>
              <w:t>30</w:t>
            </w:r>
            <w:r w:rsidRPr="00884A1C">
              <w:rPr>
                <w:rFonts w:ascii="微软雅黑" w:eastAsia="微软雅黑" w:hAnsi="微软雅黑" w:cs="Arial"/>
                <w:bCs/>
                <w:sz w:val="21"/>
                <w:szCs w:val="21"/>
              </w:rPr>
              <w:t xml:space="preserve"> lm/W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shd w:val="clear" w:color="auto" w:fill="FFFFFF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显指</w:t>
            </w:r>
          </w:p>
        </w:tc>
        <w:tc>
          <w:tcPr>
            <w:tcW w:w="7634" w:type="dxa"/>
            <w:gridSpan w:val="5"/>
            <w:shd w:val="clear" w:color="auto" w:fill="FFFFFF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＞70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色温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5000K 5700K 6500K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shd w:val="clear" w:color="auto" w:fill="FFFFFF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发光角度</w:t>
            </w:r>
          </w:p>
        </w:tc>
        <w:tc>
          <w:tcPr>
            <w:tcW w:w="7634" w:type="dxa"/>
            <w:gridSpan w:val="5"/>
            <w:shd w:val="clear" w:color="auto" w:fill="FFFFFF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Ⅱ/</w:t>
            </w: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Ⅲ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功率因数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0.95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输入电压</w:t>
            </w:r>
          </w:p>
        </w:tc>
        <w:tc>
          <w:tcPr>
            <w:tcW w:w="7634" w:type="dxa"/>
            <w:gridSpan w:val="5"/>
            <w:shd w:val="clear" w:color="auto" w:fill="FFFFFF" w:themeFill="background1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100-277VAC 50/60Hz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存储温度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+80°C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工作温度</w:t>
            </w:r>
          </w:p>
        </w:tc>
        <w:tc>
          <w:tcPr>
            <w:tcW w:w="7634" w:type="dxa"/>
            <w:gridSpan w:val="5"/>
            <w:shd w:val="clear" w:color="auto" w:fill="FFFFFF" w:themeFill="background1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+50°C  10% ~ 90RH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IP等级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IP66</w:t>
            </w:r>
          </w:p>
        </w:tc>
      </w:tr>
      <w:tr w:rsidR="008E5EF8" w:rsidTr="00B144C8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净重</w:t>
            </w:r>
          </w:p>
        </w:tc>
        <w:tc>
          <w:tcPr>
            <w:tcW w:w="3807" w:type="dxa"/>
            <w:gridSpan w:val="2"/>
            <w:shd w:val="clear" w:color="auto" w:fill="FFFFFF" w:themeFill="background1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6.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9 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  <w:tc>
          <w:tcPr>
            <w:tcW w:w="3827" w:type="dxa"/>
            <w:gridSpan w:val="3"/>
            <w:shd w:val="clear" w:color="auto" w:fill="FFFFFF" w:themeFill="background1"/>
            <w:vAlign w:val="center"/>
          </w:tcPr>
          <w:p w:rsidR="008E5EF8" w:rsidRPr="00AC7CE2" w:rsidRDefault="008E5EF8" w:rsidP="008E5EF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8.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2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Kg</w:t>
            </w:r>
          </w:p>
        </w:tc>
      </w:tr>
      <w:tr w:rsidR="008E5EF8" w:rsidTr="00B144C8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毛重</w:t>
            </w:r>
          </w:p>
        </w:tc>
        <w:tc>
          <w:tcPr>
            <w:tcW w:w="3807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8.4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  <w:tc>
          <w:tcPr>
            <w:tcW w:w="3827" w:type="dxa"/>
            <w:gridSpan w:val="3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AC7CE2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9.8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</w:tr>
      <w:tr w:rsidR="008E5EF8" w:rsidTr="007701CB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产品尺寸</w:t>
            </w:r>
          </w:p>
        </w:tc>
        <w:tc>
          <w:tcPr>
            <w:tcW w:w="3817" w:type="dxa"/>
            <w:gridSpan w:val="3"/>
            <w:shd w:val="clear" w:color="auto" w:fill="FFFFFF" w:themeFill="background1"/>
            <w:vAlign w:val="center"/>
          </w:tcPr>
          <w:p w:rsidR="008E5EF8" w:rsidRPr="00AC7CE2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604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359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115mm</w:t>
            </w:r>
          </w:p>
        </w:tc>
        <w:tc>
          <w:tcPr>
            <w:tcW w:w="3817" w:type="dxa"/>
            <w:gridSpan w:val="2"/>
            <w:shd w:val="clear" w:color="auto" w:fill="FFFFFF" w:themeFill="background1"/>
            <w:vAlign w:val="center"/>
          </w:tcPr>
          <w:p w:rsidR="008E5EF8" w:rsidRPr="00AC7CE2" w:rsidRDefault="008E5EF8" w:rsidP="00B144C8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6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89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359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115mm</w:t>
            </w:r>
          </w:p>
        </w:tc>
      </w:tr>
      <w:tr w:rsidR="008E5EF8" w:rsidTr="00011FEA">
        <w:trPr>
          <w:trHeight w:val="624"/>
        </w:trPr>
        <w:tc>
          <w:tcPr>
            <w:tcW w:w="1546" w:type="dxa"/>
            <w:shd w:val="pct5" w:color="auto" w:fill="auto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包装尺寸</w:t>
            </w:r>
          </w:p>
        </w:tc>
        <w:tc>
          <w:tcPr>
            <w:tcW w:w="3817" w:type="dxa"/>
            <w:gridSpan w:val="3"/>
            <w:shd w:val="pct5" w:color="auto" w:fill="auto"/>
            <w:vAlign w:val="center"/>
          </w:tcPr>
          <w:p w:rsidR="008E5EF8" w:rsidRPr="00AC7CE2" w:rsidRDefault="008E5EF8" w:rsidP="00E64979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64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10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65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mm</w:t>
            </w:r>
          </w:p>
        </w:tc>
        <w:tc>
          <w:tcPr>
            <w:tcW w:w="3817" w:type="dxa"/>
            <w:gridSpan w:val="2"/>
            <w:shd w:val="pct5" w:color="auto" w:fill="auto"/>
            <w:vAlign w:val="center"/>
          </w:tcPr>
          <w:p w:rsidR="008E5EF8" w:rsidRPr="00AC7CE2" w:rsidRDefault="008E5EF8" w:rsidP="00E64979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7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30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10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E64979">
              <w:rPr>
                <w:rFonts w:ascii="微软雅黑" w:eastAsia="微软雅黑" w:hAnsi="微软雅黑" w:cs="Arial" w:hint="eastAsia"/>
                <w:color w:val="0D0D0D" w:themeColor="text1" w:themeTint="F2"/>
              </w:rPr>
              <w:t>65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mm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防浪涌等级</w:t>
            </w:r>
          </w:p>
        </w:tc>
        <w:tc>
          <w:tcPr>
            <w:tcW w:w="7634" w:type="dxa"/>
            <w:gridSpan w:val="5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884A1C" w:rsidRDefault="008E5EF8" w:rsidP="00CA35EF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00000" w:themeColor="text1"/>
                <w:kern w:val="24"/>
                <w:szCs w:val="21"/>
                <w:lang w:eastAsia="ja-JP"/>
              </w:rPr>
              <w:t>10KV</w:t>
            </w:r>
          </w:p>
        </w:tc>
      </w:tr>
      <w:tr w:rsidR="008E5EF8" w:rsidTr="008E730A">
        <w:trPr>
          <w:trHeight w:val="624"/>
        </w:trPr>
        <w:tc>
          <w:tcPr>
            <w:tcW w:w="1546" w:type="dxa"/>
            <w:shd w:val="clear" w:color="auto" w:fill="F2F2F2" w:themeFill="background1" w:themeFillShade="F2"/>
            <w:vAlign w:val="center"/>
          </w:tcPr>
          <w:p w:rsidR="008E5EF8" w:rsidRDefault="008E5EF8" w:rsidP="00CA35EF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备注</w:t>
            </w:r>
          </w:p>
        </w:tc>
        <w:tc>
          <w:tcPr>
            <w:tcW w:w="7634" w:type="dxa"/>
            <w:gridSpan w:val="5"/>
            <w:shd w:val="clear" w:color="auto" w:fill="F2F2F2" w:themeFill="background1" w:themeFillShade="F2"/>
            <w:vAlign w:val="center"/>
          </w:tcPr>
          <w:p w:rsidR="008E5EF8" w:rsidRPr="00A06E3D" w:rsidRDefault="008E5EF8" w:rsidP="00CA35EF">
            <w:pPr>
              <w:jc w:val="left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/>
                <w:color w:val="0D0D0D" w:themeColor="text1" w:themeTint="F2"/>
              </w:rPr>
              <w:t>可选光效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130lm/W, 150lm/W</w:t>
            </w:r>
          </w:p>
        </w:tc>
      </w:tr>
    </w:tbl>
    <w:p w:rsidR="00504177" w:rsidRDefault="00504177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A06E3D" w:rsidRDefault="00A06E3D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8E5EF8" w:rsidRDefault="008E5EF8" w:rsidP="008E5EF8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tbl>
      <w:tblPr>
        <w:tblW w:w="9180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shd w:val="pct10" w:color="auto" w:fill="auto"/>
        <w:tblLayout w:type="fixed"/>
        <w:tblLook w:val="04A0"/>
      </w:tblPr>
      <w:tblGrid>
        <w:gridCol w:w="1546"/>
        <w:gridCol w:w="3807"/>
        <w:gridCol w:w="3827"/>
      </w:tblGrid>
      <w:tr w:rsidR="00A76DAC" w:rsidTr="008532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A76DAC" w:rsidRDefault="00A76DAC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产品型号</w:t>
            </w:r>
          </w:p>
        </w:tc>
        <w:tc>
          <w:tcPr>
            <w:tcW w:w="3807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A76DAC" w:rsidRPr="00AC7CE2" w:rsidRDefault="00A76DAC" w:rsidP="00A76DAC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2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80</w:t>
            </w:r>
          </w:p>
        </w:tc>
        <w:tc>
          <w:tcPr>
            <w:tcW w:w="3827" w:type="dxa"/>
            <w:tcBorders>
              <w:bottom w:val="dotted" w:sz="4" w:space="0" w:color="A6A6A6" w:themeColor="background1" w:themeShade="A6"/>
            </w:tcBorders>
            <w:shd w:val="pct25" w:color="auto" w:fill="auto"/>
            <w:vAlign w:val="center"/>
          </w:tcPr>
          <w:p w:rsidR="00A76DAC" w:rsidRPr="00AC7CE2" w:rsidRDefault="00A76DAC" w:rsidP="00A76DAC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SPL-H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32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</w:p>
        </w:tc>
      </w:tr>
      <w:tr w:rsidR="00A76DAC" w:rsidTr="00883AE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A76DAC" w:rsidRDefault="00A76DAC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</w:t>
            </w:r>
          </w:p>
        </w:tc>
        <w:tc>
          <w:tcPr>
            <w:tcW w:w="3807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A76DAC" w:rsidRPr="00AC7CE2" w:rsidRDefault="00A76DAC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2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80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W</w:t>
            </w:r>
          </w:p>
        </w:tc>
        <w:tc>
          <w:tcPr>
            <w:tcW w:w="3827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A76DAC" w:rsidRPr="00AC7CE2" w:rsidRDefault="00A76DAC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32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0W</w:t>
            </w:r>
          </w:p>
        </w:tc>
      </w:tr>
      <w:tr w:rsidR="00A76DAC" w:rsidTr="00A03F0A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A76DAC" w:rsidRDefault="00A76DAC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光通量</w:t>
            </w:r>
          </w:p>
        </w:tc>
        <w:tc>
          <w:tcPr>
            <w:tcW w:w="3807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A76DAC" w:rsidRPr="00AC7CE2" w:rsidRDefault="00A76DAC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36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400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  <w:tc>
          <w:tcPr>
            <w:tcW w:w="3827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A76DAC" w:rsidRPr="00AC7CE2" w:rsidRDefault="00A76DAC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416</w:t>
            </w:r>
            <w:r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00</w:t>
            </w:r>
            <w:r w:rsidR="00872E79"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 lm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光效</w:t>
            </w:r>
            <w:r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7017E2">
            <w:pPr>
              <w:pStyle w:val="a6"/>
              <w:spacing w:before="0" w:beforeAutospacing="0" w:after="0" w:afterAutospacing="0" w:line="500" w:lineRule="exact"/>
              <w:jc w:val="center"/>
              <w:textAlignment w:val="baseline"/>
              <w:rPr>
                <w:rFonts w:ascii="微软雅黑" w:eastAsia="微软雅黑" w:hAnsi="微软雅黑" w:cs="Arial"/>
                <w:bCs/>
                <w:kern w:val="2"/>
                <w:sz w:val="21"/>
                <w:szCs w:val="21"/>
              </w:rPr>
            </w:pPr>
            <w:r>
              <w:rPr>
                <w:rFonts w:ascii="微软雅黑" w:eastAsia="微软雅黑" w:hAnsi="微软雅黑" w:cs="Arial"/>
                <w:bCs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cs="Arial" w:hint="eastAsia"/>
                <w:bCs/>
                <w:sz w:val="21"/>
                <w:szCs w:val="21"/>
              </w:rPr>
              <w:t>30</w:t>
            </w:r>
            <w:r w:rsidRPr="00884A1C">
              <w:rPr>
                <w:rFonts w:ascii="微软雅黑" w:eastAsia="微软雅黑" w:hAnsi="微软雅黑" w:cs="Arial"/>
                <w:bCs/>
                <w:sz w:val="21"/>
                <w:szCs w:val="21"/>
              </w:rPr>
              <w:t xml:space="preserve"> lm/W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shd w:val="clear" w:color="auto" w:fill="FFFFFF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显指</w:t>
            </w:r>
          </w:p>
        </w:tc>
        <w:tc>
          <w:tcPr>
            <w:tcW w:w="7634" w:type="dxa"/>
            <w:gridSpan w:val="2"/>
            <w:shd w:val="clear" w:color="auto" w:fill="FFFFFF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＞70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色温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5000K 5700K 6500K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shd w:val="clear" w:color="auto" w:fill="FFFFFF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发光角度</w:t>
            </w:r>
          </w:p>
        </w:tc>
        <w:tc>
          <w:tcPr>
            <w:tcW w:w="7634" w:type="dxa"/>
            <w:gridSpan w:val="2"/>
            <w:shd w:val="clear" w:color="auto" w:fill="FFFFFF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>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Ⅱ/</w:t>
            </w:r>
            <w:r w:rsidRPr="00504177">
              <w:rPr>
                <w:rFonts w:ascii="微软雅黑" w:eastAsia="微软雅黑" w:hAnsi="微软雅黑" w:cs="Arial"/>
                <w:color w:val="0D0D0D" w:themeColor="text1" w:themeTint="F2"/>
              </w:rPr>
              <w:t xml:space="preserve"> T</w:t>
            </w:r>
            <w:r w:rsidRPr="00504177">
              <w:rPr>
                <w:rFonts w:ascii="微软雅黑" w:eastAsia="微软雅黑" w:hAnsi="微软雅黑" w:cs="Arial" w:hint="eastAsia"/>
                <w:color w:val="0D0D0D" w:themeColor="text1" w:themeTint="F2"/>
              </w:rPr>
              <w:t>YPE Ⅲ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功率因数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0.95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输入电压</w:t>
            </w:r>
          </w:p>
        </w:tc>
        <w:tc>
          <w:tcPr>
            <w:tcW w:w="7634" w:type="dxa"/>
            <w:gridSpan w:val="2"/>
            <w:shd w:val="clear" w:color="auto" w:fill="FFFFFF" w:themeFill="background1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100-277VAC 50/60Hz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存储温度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+80°C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工作温度</w:t>
            </w:r>
          </w:p>
        </w:tc>
        <w:tc>
          <w:tcPr>
            <w:tcW w:w="7634" w:type="dxa"/>
            <w:gridSpan w:val="2"/>
            <w:shd w:val="clear" w:color="auto" w:fill="FFFFFF" w:themeFill="background1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-40°C ~ +50°C  10% ~ 90RH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IP等级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D0D0D" w:themeColor="text1" w:themeTint="F2"/>
              </w:rPr>
              <w:t>IP66</w:t>
            </w:r>
          </w:p>
        </w:tc>
      </w:tr>
      <w:tr w:rsidR="0079646F" w:rsidTr="00A908FE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79646F" w:rsidRDefault="0079646F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净重</w:t>
            </w:r>
          </w:p>
        </w:tc>
        <w:tc>
          <w:tcPr>
            <w:tcW w:w="7634" w:type="dxa"/>
            <w:gridSpan w:val="2"/>
            <w:shd w:val="clear" w:color="auto" w:fill="FFFFFF" w:themeFill="background1"/>
            <w:vAlign w:val="center"/>
          </w:tcPr>
          <w:p w:rsidR="0079646F" w:rsidRPr="00AC7CE2" w:rsidRDefault="0079646F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10.5 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</w:tr>
      <w:tr w:rsidR="0079646F" w:rsidTr="004E03F6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79646F" w:rsidRDefault="0079646F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毛重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pct5" w:color="auto" w:fill="auto"/>
            <w:vAlign w:val="center"/>
          </w:tcPr>
          <w:p w:rsidR="0079646F" w:rsidRPr="00AC7CE2" w:rsidRDefault="0079646F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 xml:space="preserve">12.1 </w:t>
            </w:r>
            <w:r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Kg</w:t>
            </w:r>
          </w:p>
        </w:tc>
      </w:tr>
      <w:tr w:rsidR="0079646F" w:rsidTr="00C0744F">
        <w:trPr>
          <w:trHeight w:val="624"/>
        </w:trPr>
        <w:tc>
          <w:tcPr>
            <w:tcW w:w="1546" w:type="dxa"/>
            <w:shd w:val="clear" w:color="auto" w:fill="FFFFFF" w:themeFill="background1"/>
            <w:vAlign w:val="center"/>
          </w:tcPr>
          <w:p w:rsidR="0079646F" w:rsidRDefault="0079646F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产品尺寸</w:t>
            </w:r>
          </w:p>
        </w:tc>
        <w:tc>
          <w:tcPr>
            <w:tcW w:w="7634" w:type="dxa"/>
            <w:gridSpan w:val="2"/>
            <w:shd w:val="clear" w:color="auto" w:fill="FFFFFF" w:themeFill="background1"/>
            <w:vAlign w:val="center"/>
          </w:tcPr>
          <w:p w:rsidR="0079646F" w:rsidRPr="00AC7CE2" w:rsidRDefault="00562BEB" w:rsidP="007C703C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774</w:t>
            </w:r>
            <w:r w:rsidR="0079646F"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="0079646F"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3</w:t>
            </w:r>
            <w:r w:rsidR="007C703C">
              <w:rPr>
                <w:rFonts w:ascii="微软雅黑" w:eastAsia="微软雅黑" w:hAnsi="微软雅黑" w:cs="Arial" w:hint="eastAsia"/>
                <w:color w:val="0D0D0D" w:themeColor="text1" w:themeTint="F2"/>
              </w:rPr>
              <w:t>59</w:t>
            </w:r>
            <w:r w:rsidR="0079646F"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="0079646F"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115mm</w:t>
            </w:r>
          </w:p>
        </w:tc>
      </w:tr>
      <w:tr w:rsidR="0079646F" w:rsidTr="00323A40">
        <w:trPr>
          <w:trHeight w:val="624"/>
        </w:trPr>
        <w:tc>
          <w:tcPr>
            <w:tcW w:w="1546" w:type="dxa"/>
            <w:shd w:val="pct5" w:color="auto" w:fill="auto"/>
            <w:vAlign w:val="center"/>
          </w:tcPr>
          <w:p w:rsidR="0079646F" w:rsidRDefault="0079646F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包装尺寸</w:t>
            </w:r>
          </w:p>
        </w:tc>
        <w:tc>
          <w:tcPr>
            <w:tcW w:w="7634" w:type="dxa"/>
            <w:gridSpan w:val="2"/>
            <w:shd w:val="pct5" w:color="auto" w:fill="auto"/>
            <w:vAlign w:val="center"/>
          </w:tcPr>
          <w:p w:rsidR="0079646F" w:rsidRPr="00AC7CE2" w:rsidRDefault="007C703C" w:rsidP="006265FE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83</w:t>
            </w:r>
            <w:r w:rsidR="006265FE">
              <w:rPr>
                <w:rFonts w:ascii="微软雅黑" w:eastAsia="微软雅黑" w:hAnsi="微软雅黑" w:cs="Arial" w:hint="eastAsia"/>
                <w:color w:val="0D0D0D" w:themeColor="text1" w:themeTint="F2"/>
              </w:rPr>
              <w:t>0</w:t>
            </w:r>
            <w:r w:rsidR="0079646F"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="0079646F">
              <w:rPr>
                <w:rFonts w:ascii="微软雅黑" w:eastAsia="微软雅黑" w:hAnsi="微软雅黑" w:cs="Arial" w:hint="eastAsia"/>
                <w:color w:val="0D0D0D" w:themeColor="text1" w:themeTint="F2"/>
              </w:rPr>
              <w:t>4</w:t>
            </w:r>
            <w:r w:rsidR="006265FE">
              <w:rPr>
                <w:rFonts w:ascii="微软雅黑" w:eastAsia="微软雅黑" w:hAnsi="微软雅黑" w:cs="Arial" w:hint="eastAsia"/>
                <w:color w:val="0D0D0D" w:themeColor="text1" w:themeTint="F2"/>
              </w:rPr>
              <w:t>10</w:t>
            </w:r>
            <w:r w:rsidR="0079646F" w:rsidRPr="00AC7CE2">
              <w:rPr>
                <w:rFonts w:ascii="微软雅黑" w:eastAsia="微软雅黑" w:hAnsi="微软雅黑" w:cs="Arial"/>
                <w:color w:val="0D0D0D" w:themeColor="text1" w:themeTint="F2"/>
              </w:rPr>
              <w:t>×</w:t>
            </w:r>
            <w:r w:rsidR="0079646F"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1</w:t>
            </w:r>
            <w:r w:rsidR="006265FE">
              <w:rPr>
                <w:rFonts w:ascii="微软雅黑" w:eastAsia="微软雅黑" w:hAnsi="微软雅黑" w:cs="Arial" w:hint="eastAsia"/>
                <w:color w:val="0D0D0D" w:themeColor="text1" w:themeTint="F2"/>
              </w:rPr>
              <w:t>65</w:t>
            </w:r>
            <w:r w:rsidR="0079646F" w:rsidRPr="00AC7CE2">
              <w:rPr>
                <w:rFonts w:ascii="微软雅黑" w:eastAsia="微软雅黑" w:hAnsi="微软雅黑" w:cs="Arial" w:hint="eastAsia"/>
                <w:color w:val="0D0D0D" w:themeColor="text1" w:themeTint="F2"/>
              </w:rPr>
              <w:t>mm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防浪涌等级</w:t>
            </w:r>
          </w:p>
        </w:tc>
        <w:tc>
          <w:tcPr>
            <w:tcW w:w="7634" w:type="dxa"/>
            <w:gridSpan w:val="2"/>
            <w:tcBorders>
              <w:bottom w:val="dotted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E5EF8" w:rsidRPr="00884A1C" w:rsidRDefault="008E5EF8" w:rsidP="007017E2">
            <w:pPr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 w:rsidRPr="00884A1C">
              <w:rPr>
                <w:rFonts w:ascii="微软雅黑" w:eastAsia="微软雅黑" w:hAnsi="微软雅黑" w:cs="Arial"/>
                <w:color w:val="000000" w:themeColor="text1"/>
                <w:kern w:val="24"/>
                <w:szCs w:val="21"/>
                <w:lang w:eastAsia="ja-JP"/>
              </w:rPr>
              <w:t>10KV</w:t>
            </w:r>
          </w:p>
        </w:tc>
      </w:tr>
      <w:tr w:rsidR="008E5EF8" w:rsidTr="007017E2">
        <w:trPr>
          <w:trHeight w:val="624"/>
        </w:trPr>
        <w:tc>
          <w:tcPr>
            <w:tcW w:w="1546" w:type="dxa"/>
            <w:shd w:val="clear" w:color="auto" w:fill="F2F2F2" w:themeFill="background1" w:themeFillShade="F2"/>
            <w:vAlign w:val="center"/>
          </w:tcPr>
          <w:p w:rsidR="008E5EF8" w:rsidRDefault="008E5EF8" w:rsidP="007017E2">
            <w:pPr>
              <w:spacing w:line="360" w:lineRule="exact"/>
              <w:jc w:val="center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 w:hint="eastAsia"/>
                <w:color w:val="0D0D0D" w:themeColor="text1" w:themeTint="F2"/>
              </w:rPr>
              <w:t>备注</w:t>
            </w:r>
          </w:p>
        </w:tc>
        <w:tc>
          <w:tcPr>
            <w:tcW w:w="7634" w:type="dxa"/>
            <w:gridSpan w:val="2"/>
            <w:shd w:val="clear" w:color="auto" w:fill="F2F2F2" w:themeFill="background1" w:themeFillShade="F2"/>
            <w:vAlign w:val="center"/>
          </w:tcPr>
          <w:p w:rsidR="008E5EF8" w:rsidRPr="00A06E3D" w:rsidRDefault="008E5EF8" w:rsidP="001D6607">
            <w:pPr>
              <w:jc w:val="left"/>
              <w:rPr>
                <w:rFonts w:ascii="微软雅黑" w:eastAsia="微软雅黑" w:hAnsi="微软雅黑" w:cs="Arial"/>
                <w:color w:val="0D0D0D" w:themeColor="text1" w:themeTint="F2"/>
              </w:rPr>
            </w:pPr>
            <w:r>
              <w:rPr>
                <w:rFonts w:ascii="微软雅黑" w:eastAsia="微软雅黑" w:hAnsi="微软雅黑" w:cs="Arial"/>
                <w:color w:val="0D0D0D" w:themeColor="text1" w:themeTint="F2"/>
              </w:rPr>
              <w:t>可选光效</w:t>
            </w:r>
            <w:r w:rsidRPr="00A06E3D">
              <w:rPr>
                <w:rFonts w:ascii="微软雅黑" w:eastAsia="微软雅黑" w:hAnsi="微软雅黑" w:cs="Arial" w:hint="eastAsia"/>
                <w:color w:val="0D0D0D" w:themeColor="text1" w:themeTint="F2"/>
              </w:rPr>
              <w:t>130lm/W, 150lm/W</w:t>
            </w:r>
          </w:p>
        </w:tc>
      </w:tr>
    </w:tbl>
    <w:p w:rsidR="008E5EF8" w:rsidRDefault="008E5EF8" w:rsidP="008E5EF8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8E5EF8" w:rsidRDefault="008E5EF8" w:rsidP="00504177">
      <w:pPr>
        <w:pStyle w:val="a9"/>
        <w:ind w:left="360" w:firstLineChars="0" w:firstLine="0"/>
        <w:rPr>
          <w:rFonts w:ascii="微软雅黑" w:eastAsia="微软雅黑" w:hAnsi="微软雅黑"/>
          <w:b/>
        </w:rPr>
      </w:pPr>
    </w:p>
    <w:p w:rsidR="00D74541" w:rsidRPr="00153EFC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153EFC">
        <w:rPr>
          <w:rFonts w:ascii="微软雅黑" w:eastAsia="微软雅黑" w:hAnsi="微软雅黑" w:hint="eastAsia"/>
          <w:b/>
        </w:rPr>
        <w:lastRenderedPageBreak/>
        <w:t>尺寸规格（单位：mm）</w:t>
      </w:r>
    </w:p>
    <w:p w:rsidR="00D74541" w:rsidRPr="00AC7CE2" w:rsidRDefault="00AC7CE2" w:rsidP="00AC7CE2">
      <w:pPr>
        <w:pStyle w:val="a9"/>
        <w:ind w:left="360" w:firstLineChars="0" w:firstLine="0"/>
        <w:jc w:val="left"/>
        <w:rPr>
          <w:rFonts w:ascii="微软雅黑" w:eastAsia="微软雅黑" w:hAnsi="微软雅黑"/>
          <w:bCs/>
          <w:noProof/>
        </w:rPr>
      </w:pPr>
      <w:r>
        <w:rPr>
          <w:rFonts w:ascii="微软雅黑" w:eastAsia="微软雅黑" w:hAnsi="微软雅黑" w:hint="eastAsia"/>
          <w:bCs/>
          <w:noProof/>
        </w:rPr>
        <w:t>1）</w:t>
      </w:r>
      <w:r w:rsidR="0026490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26490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4</w:t>
      </w:r>
      <w:r w:rsidR="0026490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 w:rsidR="0026490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 40W</w:t>
      </w:r>
      <w:r w:rsidR="0026490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 xml:space="preserve"> </w:t>
      </w:r>
      <w:r w:rsidR="0026490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/ </w:t>
      </w:r>
      <w:r w:rsidR="007F43AB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SPL-H60</w:t>
      </w:r>
      <w:r w:rsidR="007F43AB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 60W</w:t>
      </w: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35560</wp:posOffset>
            </wp:positionV>
            <wp:extent cx="4010025" cy="3171825"/>
            <wp:effectExtent l="19050" t="0" r="9525" b="0"/>
            <wp:wrapSquare wrapText="bothSides"/>
            <wp:docPr id="1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P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/>
          <w:bCs/>
          <w:noProof/>
        </w:rPr>
      </w:pPr>
      <w:r>
        <w:rPr>
          <w:rFonts w:ascii="微软雅黑" w:eastAsia="微软雅黑" w:hAnsi="微软雅黑" w:hint="eastAsia"/>
          <w:b/>
          <w:bCs/>
          <w:noProof/>
        </w:rPr>
        <w:t xml:space="preserve">    </w:t>
      </w:r>
      <w:r w:rsidRPr="007F43AB">
        <w:rPr>
          <w:rFonts w:ascii="微软雅黑" w:eastAsia="微软雅黑" w:hAnsi="微软雅黑" w:hint="eastAsia"/>
          <w:bCs/>
          <w:noProof/>
        </w:rPr>
        <w:t>2）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26490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9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</w:t>
      </w:r>
      <w:r w:rsidR="0026490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9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0W / 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12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120W</w:t>
      </w:r>
    </w:p>
    <w:p w:rsidR="00AC7CE2" w:rsidRDefault="007F43AB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  <w:r w:rsidRPr="007F43AB">
        <w:rPr>
          <w:rFonts w:ascii="微软雅黑" w:eastAsia="微软雅黑" w:hAnsi="微软雅黑"/>
          <w:b/>
          <w:bCs/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92710</wp:posOffset>
            </wp:positionV>
            <wp:extent cx="4533900" cy="3105150"/>
            <wp:effectExtent l="19050" t="0" r="0" b="0"/>
            <wp:wrapNone/>
            <wp:docPr id="34" name="图片 34" descr="C:\Users\admin\AppData\Local\Temp\15249032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2490320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76DAC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  <w:r>
        <w:rPr>
          <w:rFonts w:ascii="微软雅黑" w:eastAsia="微软雅黑" w:hAnsi="微软雅黑" w:hint="eastAsia"/>
          <w:b/>
          <w:bCs/>
          <w:noProof/>
        </w:rPr>
        <w:lastRenderedPageBreak/>
        <w:t xml:space="preserve">    </w:t>
      </w:r>
      <w:r w:rsidRPr="007F43AB">
        <w:rPr>
          <w:rFonts w:ascii="微软雅黑" w:eastAsia="微软雅黑" w:hAnsi="微软雅黑" w:hint="eastAsia"/>
          <w:bCs/>
          <w:noProof/>
        </w:rPr>
        <w:t>3）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15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150W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 xml:space="preserve"> 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/ 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18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180W</w:t>
      </w:r>
    </w:p>
    <w:p w:rsid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  <w:r w:rsidRPr="007F43AB">
        <w:rPr>
          <w:rFonts w:ascii="微软雅黑" w:eastAsia="微软雅黑" w:hAnsi="微软雅黑" w:cs="Arial"/>
          <w:bCs/>
          <w:noProof/>
          <w:color w:val="000000" w:themeColor="text1"/>
          <w:kern w:val="24"/>
          <w:szCs w:val="21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12700</wp:posOffset>
            </wp:positionV>
            <wp:extent cx="4932680" cy="2895600"/>
            <wp:effectExtent l="19050" t="0" r="1270" b="0"/>
            <wp:wrapNone/>
            <wp:docPr id="37" name="图片 37" descr="C:\Users\admin\AppData\Local\Temp\15249032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24903272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7F43AB" w:rsidRPr="007F43AB" w:rsidRDefault="007F43AB" w:rsidP="007F43AB">
      <w:pPr>
        <w:pStyle w:val="a9"/>
        <w:ind w:firstLineChars="0" w:firstLine="0"/>
        <w:jc w:val="left"/>
        <w:rPr>
          <w:rFonts w:ascii="微软雅黑" w:eastAsia="微软雅黑" w:hAnsi="微软雅黑"/>
          <w:bCs/>
          <w:noProof/>
        </w:rPr>
      </w:pPr>
    </w:p>
    <w:p w:rsidR="007F43AB" w:rsidRDefault="007F43AB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  <w:b/>
          <w:bCs/>
          <w:noProof/>
        </w:rPr>
      </w:pPr>
    </w:p>
    <w:p w:rsidR="00AC7CE2" w:rsidRDefault="00AC7CE2" w:rsidP="00BD6672">
      <w:pPr>
        <w:pStyle w:val="a9"/>
        <w:ind w:firstLineChars="0" w:firstLine="0"/>
        <w:jc w:val="center"/>
        <w:rPr>
          <w:rFonts w:ascii="微软雅黑" w:eastAsia="微软雅黑" w:hAnsi="微软雅黑"/>
        </w:rPr>
      </w:pPr>
    </w:p>
    <w:p w:rsidR="00A76DAC" w:rsidRDefault="00A76DAC" w:rsidP="00BD6672">
      <w:pPr>
        <w:pStyle w:val="a9"/>
        <w:ind w:firstLineChars="0" w:firstLine="0"/>
        <w:jc w:val="center"/>
        <w:rPr>
          <w:rFonts w:ascii="微软雅黑" w:eastAsia="微软雅黑" w:hAnsi="微软雅黑"/>
        </w:rPr>
      </w:pPr>
    </w:p>
    <w:p w:rsidR="00A76DAC" w:rsidRDefault="007F43AB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  <w:r>
        <w:rPr>
          <w:rFonts w:ascii="微软雅黑" w:eastAsia="微软雅黑" w:hAnsi="微软雅黑" w:hint="eastAsia"/>
        </w:rPr>
        <w:t>4）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21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210W</w:t>
      </w:r>
      <w:r w:rsidR="008E5EF8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 xml:space="preserve"> </w:t>
      </w:r>
      <w:r w:rsidR="008E5EF8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/ 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24</w:t>
      </w:r>
      <w:r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240W</w:t>
      </w: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  <w:r>
        <w:rPr>
          <w:rFonts w:ascii="微软雅黑" w:eastAsia="微软雅黑" w:hAnsi="微软雅黑" w:cs="Arial" w:hint="eastAsia"/>
          <w:bCs/>
          <w:noProof/>
          <w:color w:val="000000" w:themeColor="text1"/>
          <w:kern w:val="24"/>
          <w:szCs w:val="21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212725</wp:posOffset>
            </wp:positionV>
            <wp:extent cx="4924425" cy="2790825"/>
            <wp:effectExtent l="19050" t="0" r="9525" b="0"/>
            <wp:wrapNone/>
            <wp:docPr id="43" name="图片 43" descr="C:\Users\admin\AppData\Local\Temp\15249033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52490332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</w:p>
    <w:p w:rsidR="00A76DAC" w:rsidRPr="00A76DAC" w:rsidRDefault="007C703C" w:rsidP="00A76DAC">
      <w:pPr>
        <w:pStyle w:val="a9"/>
        <w:ind w:firstLineChars="0" w:firstLine="405"/>
        <w:jc w:val="left"/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</w:pPr>
      <w:r>
        <w:rPr>
          <w:rFonts w:ascii="微软雅黑" w:eastAsia="微软雅黑" w:hAnsi="微软雅黑" w:cs="Arial" w:hint="eastAsia"/>
          <w:bCs/>
          <w:noProof/>
          <w:color w:val="000000" w:themeColor="text1"/>
          <w:kern w:val="24"/>
          <w:szCs w:val="21"/>
        </w:rPr>
        <w:lastRenderedPageBreak/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608965</wp:posOffset>
            </wp:positionV>
            <wp:extent cx="5695950" cy="3000375"/>
            <wp:effectExtent l="19050" t="0" r="0" b="0"/>
            <wp:wrapSquare wrapText="bothSides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5）</w:t>
      </w:r>
      <w:r w:rsidR="00A76DAC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28</w:t>
      </w:r>
      <w:r w:rsidR="00A76DAC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280W</w:t>
      </w:r>
      <w:r w:rsidR="00A76DAC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 xml:space="preserve"> </w:t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/ </w:t>
      </w:r>
      <w:r w:rsidR="00A76DAC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SPL-H</w:t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>32</w:t>
      </w:r>
      <w:r w:rsidR="00A76DAC" w:rsidRPr="00884A1C">
        <w:rPr>
          <w:rFonts w:ascii="微软雅黑" w:eastAsia="微软雅黑" w:hAnsi="微软雅黑" w:cs="Arial"/>
          <w:bCs/>
          <w:color w:val="000000" w:themeColor="text1"/>
          <w:kern w:val="24"/>
          <w:szCs w:val="21"/>
        </w:rPr>
        <w:t>0</w:t>
      </w:r>
      <w:r w:rsidR="00A76DAC">
        <w:rPr>
          <w:rFonts w:ascii="微软雅黑" w:eastAsia="微软雅黑" w:hAnsi="微软雅黑" w:cs="Arial" w:hint="eastAsia"/>
          <w:bCs/>
          <w:color w:val="000000" w:themeColor="text1"/>
          <w:kern w:val="24"/>
          <w:szCs w:val="21"/>
        </w:rPr>
        <w:t xml:space="preserve"> 320W</w:t>
      </w: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/>
        </w:rPr>
      </w:pPr>
    </w:p>
    <w:p w:rsidR="00A76DAC" w:rsidRDefault="00A76DAC" w:rsidP="00A76DAC">
      <w:pPr>
        <w:pStyle w:val="a9"/>
        <w:ind w:firstLineChars="0" w:firstLine="405"/>
        <w:jc w:val="left"/>
        <w:rPr>
          <w:rFonts w:ascii="微软雅黑" w:eastAsia="微软雅黑" w:hAnsi="微软雅黑"/>
        </w:rPr>
      </w:pP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配光曲线</w:t>
      </w:r>
    </w:p>
    <w:p w:rsidR="00D74541" w:rsidRDefault="00761B3C">
      <w:pPr>
        <w:pStyle w:val="a9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184150</wp:posOffset>
            </wp:positionV>
            <wp:extent cx="3080385" cy="2371725"/>
            <wp:effectExtent l="19050" t="0" r="5715" b="0"/>
            <wp:wrapNone/>
            <wp:docPr id="60" name="图片 60" descr="C:\Users\admin\AppData\Local\Microsoft\Windows\INetCache\Content.Word\24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40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184150</wp:posOffset>
            </wp:positionV>
            <wp:extent cx="3085465" cy="2371725"/>
            <wp:effectExtent l="19050" t="0" r="635" b="0"/>
            <wp:wrapNone/>
            <wp:docPr id="3" name="图片 61" descr="C:\Users\admin\AppData\Local\Microsoft\Windows\INetCache\Content.Word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541" w:rsidRDefault="00D74541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D74541" w:rsidRDefault="00D74541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D74541" w:rsidRDefault="00D74541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D74541" w:rsidRDefault="00D74541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D74541" w:rsidRDefault="00D74541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D74541" w:rsidRPr="00761B3C" w:rsidRDefault="004C5DC4">
      <w:pPr>
        <w:pStyle w:val="a9"/>
        <w:ind w:left="360" w:firstLineChars="0" w:firstLine="0"/>
        <w:rPr>
          <w:rFonts w:ascii="微软雅黑" w:eastAsia="微软雅黑" w:hAnsi="微软雅黑"/>
          <w:szCs w:val="21"/>
        </w:rPr>
      </w:pPr>
      <w:r w:rsidRPr="004C5DC4">
        <w:rPr>
          <w:rFonts w:ascii="微软雅黑" w:eastAsia="微软雅黑" w:hAnsi="微软雅黑"/>
          <w:b/>
          <w:bCs/>
          <w:noProof/>
        </w:rPr>
        <w:pict>
          <v:shape id="_x0000_s1080" type="#_x0000_t202" style="position:absolute;left:0;text-align:left;margin-left:303.7pt;margin-top:10.3pt;width:53.25pt;height:36.75pt;z-index:251912192" strokecolor="white [3212]">
            <v:textbox>
              <w:txbxContent>
                <w:p w:rsidR="00761B3C" w:rsidRPr="00761B3C" w:rsidRDefault="00761B3C" w:rsidP="00761B3C">
                  <w:pPr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10</w:t>
                  </w:r>
                  <w:r w:rsidRPr="00761B3C">
                    <w:rPr>
                      <w:rFonts w:ascii="微软雅黑" w:eastAsia="微软雅黑" w:hAnsi="微软雅黑" w:hint="eastAsia"/>
                    </w:rPr>
                    <w:t>0W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Cs w:val="21"/>
        </w:rPr>
        <w:pict>
          <v:shape id="_x0000_s1079" type="#_x0000_t202" style="position:absolute;left:0;text-align:left;margin-left:54.35pt;margin-top:9.55pt;width:43.5pt;height:36.75pt;z-index:251911168" strokecolor="white [3212]">
            <v:textbox>
              <w:txbxContent>
                <w:p w:rsidR="00761B3C" w:rsidRPr="00761B3C" w:rsidRDefault="00761B3C">
                  <w:pPr>
                    <w:rPr>
                      <w:rFonts w:ascii="微软雅黑" w:eastAsia="微软雅黑" w:hAnsi="微软雅黑"/>
                    </w:rPr>
                  </w:pPr>
                  <w:r w:rsidRPr="00761B3C">
                    <w:rPr>
                      <w:rFonts w:ascii="微软雅黑" w:eastAsia="微软雅黑" w:hAnsi="微软雅黑" w:hint="eastAsia"/>
                    </w:rPr>
                    <w:t>60W</w:t>
                  </w:r>
                </w:p>
              </w:txbxContent>
            </v:textbox>
          </v:shape>
        </w:pict>
      </w:r>
      <w:r w:rsidR="00761B3C">
        <w:rPr>
          <w:rFonts w:ascii="微软雅黑" w:eastAsia="微软雅黑" w:hAnsi="微软雅黑" w:hint="eastAsia"/>
          <w:szCs w:val="21"/>
        </w:rPr>
        <w:t xml:space="preserve">        </w:t>
      </w:r>
    </w:p>
    <w:p w:rsidR="007F43AB" w:rsidRDefault="007F43AB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7C703C" w:rsidRDefault="007C703C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BD6672" w:rsidRPr="00BC6562" w:rsidRDefault="00BD6672" w:rsidP="00BD6672">
      <w:pPr>
        <w:pStyle w:val="a9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bCs/>
          <w:lang w:eastAsia="ja-JP"/>
        </w:rPr>
      </w:pPr>
      <w:r w:rsidRPr="00BC6562">
        <w:rPr>
          <w:rFonts w:ascii="微软雅黑" w:eastAsia="微软雅黑" w:hAnsi="微软雅黑" w:hint="eastAsia"/>
          <w:b/>
          <w:bCs/>
          <w:lang w:eastAsia="ja-JP"/>
        </w:rPr>
        <w:lastRenderedPageBreak/>
        <w:t>分解図</w: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  <w:lang w:eastAsia="ja-JP"/>
        </w:rPr>
      </w:pPr>
      <w:r>
        <w:rPr>
          <w:rFonts w:ascii="微软雅黑" w:eastAsia="微软雅黑" w:hAnsi="微软雅黑"/>
          <w:b/>
          <w:bCs/>
        </w:rPr>
        <w:pict>
          <v:shape id="_x0000_s1057" type="#_x0000_t202" style="position:absolute;margin-left:171.5pt;margin-top:3.05pt;width:64.35pt;height:43.4pt;z-index:251873280" filled="f" stroked="f">
            <v:textbox>
              <w:txbxContent>
                <w:p w:rsidR="00BD6672" w:rsidRPr="00C37917" w:rsidRDefault="00C37917" w:rsidP="00C37917">
                  <w:pPr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模组</w:t>
                  </w:r>
                  <w:r w:rsidRPr="00C37917">
                    <w:rPr>
                      <w:rFonts w:ascii="微软雅黑" w:eastAsia="微软雅黑" w:hAnsi="微软雅黑" w:hint="eastAsia"/>
                    </w:rPr>
                    <w:t>盖板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55" type="#_x0000_t202" style="position:absolute;margin-left:117.55pt;margin-top:3.25pt;width:51.15pt;height:38.8pt;z-index:251871232" filled="f" stroked="f">
            <v:textbox>
              <w:txbxContent>
                <w:p w:rsidR="00BD6672" w:rsidRPr="00C37917" w:rsidRDefault="00C37917" w:rsidP="00BD6672">
                  <w:pPr>
                    <w:jc w:val="center"/>
                    <w:rPr>
                      <w:rFonts w:ascii="微软雅黑" w:eastAsia="微软雅黑" w:hAnsi="微软雅黑"/>
                    </w:rPr>
                  </w:pPr>
                  <w:r w:rsidRPr="00C37917">
                    <w:rPr>
                      <w:rFonts w:ascii="微软雅黑" w:eastAsia="微软雅黑" w:hAnsi="微软雅黑" w:hint="eastAsia"/>
                      <w:lang w:eastAsia="ja-JP"/>
                    </w:rPr>
                    <w:t>散热器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文本框 2" o:spid="_x0000_s1051" type="#_x0000_t202" style="position:absolute;margin-left:24.6pt;margin-top:2.5pt;width:44pt;height:34.5pt;z-index:251866112" filled="f" stroked="f">
            <v:textbox style="mso-next-textbox:#文本框 2">
              <w:txbxContent>
                <w:p w:rsidR="00BD6672" w:rsidRPr="00C37917" w:rsidRDefault="00C37917" w:rsidP="00BD6672">
                  <w:pPr>
                    <w:rPr>
                      <w:rFonts w:ascii="微软雅黑" w:eastAsia="微软雅黑" w:hAnsi="微软雅黑"/>
                      <w:szCs w:val="21"/>
                      <w:lang w:eastAsia="ja-JP"/>
                    </w:rPr>
                  </w:pPr>
                  <w:r w:rsidRPr="00C37917">
                    <w:rPr>
                      <w:rFonts w:ascii="微软雅黑" w:eastAsia="微软雅黑" w:hAnsi="微软雅黑"/>
                      <w:szCs w:val="21"/>
                      <w:lang w:eastAsia="ja-JP"/>
                    </w:rPr>
                    <w:t>尾盖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61" type="#_x0000_t202" style="position:absolute;margin-left:338pt;margin-top:2.3pt;width:58.7pt;height:39.75pt;z-index:251877376" filled="f" stroked="f">
            <v:textbox>
              <w:txbxContent>
                <w:p w:rsidR="00BD6672" w:rsidRPr="00C37917" w:rsidRDefault="00C37917" w:rsidP="00C37917">
                  <w:pPr>
                    <w:rPr>
                      <w:rFonts w:ascii="微软雅黑" w:eastAsia="微软雅黑" w:hAnsi="微软雅黑"/>
                    </w:rPr>
                  </w:pPr>
                  <w:r w:rsidRPr="00C37917">
                    <w:rPr>
                      <w:rFonts w:ascii="微软雅黑" w:eastAsia="微软雅黑" w:hAnsi="微软雅黑" w:hint="eastAsia"/>
                    </w:rPr>
                    <w:t>电源盒盖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60" type="#_x0000_t202" style="position:absolute;margin-left:230pt;margin-top:2.3pt;width:58.7pt;height:39.75pt;z-index:251876352" filled="f" stroked="f">
            <v:textbox>
              <w:txbxContent>
                <w:p w:rsidR="00BD6672" w:rsidRPr="00C37917" w:rsidRDefault="00C37917" w:rsidP="00C37917">
                  <w:pPr>
                    <w:rPr>
                      <w:rFonts w:ascii="微软雅黑" w:eastAsia="微软雅黑" w:hAnsi="微软雅黑"/>
                    </w:rPr>
                  </w:pPr>
                  <w:r w:rsidRPr="00C37917">
                    <w:rPr>
                      <w:rFonts w:ascii="微软雅黑" w:eastAsia="微软雅黑" w:hAnsi="微软雅黑" w:hint="eastAsia"/>
                    </w:rPr>
                    <w:t>固定支架</w:t>
                  </w:r>
                </w:p>
              </w:txbxContent>
            </v:textbox>
          </v:shape>
        </w:pic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_x0000_s1063" style="position:absolute;z-index:251879424" from="365.95pt,5.8pt" to="366pt,50.8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58" style="position:absolute;z-index:251874304" from="200.2pt,7.45pt" to="200.25pt,56.8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59" style="position:absolute;z-index:251875328" from="260.2pt,6.7pt" to="260.25pt,113.4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56" style="position:absolute;z-index:251872256" from="143.2pt,5.8pt" to="143.25pt,146.95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直接连接符 23" o:spid="_x0000_s1052" style="position:absolute;z-index:251867136" from="43.45pt,5.8pt" to="43.5pt,101.8pt" strokecolor="#0d0d0d">
            <v:stroke dashstyle="longDash"/>
          </v:line>
        </w:pict>
      </w:r>
      <w:r w:rsidR="00BD6672"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359410</wp:posOffset>
            </wp:positionV>
            <wp:extent cx="3895725" cy="2847975"/>
            <wp:effectExtent l="19050" t="0" r="9525" b="0"/>
            <wp:wrapNone/>
            <wp:docPr id="6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_x0000_s1062" style="position:absolute;flip:y;z-index:251878400" from="324.7pt,19.6pt" to="367.45pt,19.75pt" strokecolor="#0d0d0d">
            <v:stroke dashstyle="longDash"/>
          </v:line>
        </w:pict>
      </w:r>
    </w:p>
    <w:p w:rsidR="00BD6672" w:rsidRDefault="00BD6672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直接连接符 9" o:spid="_x0000_s1053" style="position:absolute;z-index:251868160" from="229.3pt,17.95pt" to="261.7pt,17.95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54" style="position:absolute;z-index:251870208" from="43.45pt,8.2pt" to="88.75pt,8.2pt" strokecolor="#0d0d0d">
            <v:stroke dashstyle="longDash"/>
          </v:line>
        </w:pic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_x0000_s1076" style="position:absolute;flip:y;z-index:251892736" from="368.95pt,27.25pt" to="369pt,132.6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77" style="position:absolute;flip:x y;z-index:251893760" from="356.95pt,27.25pt" to="368.95pt,27.25pt" strokecolor="#0d0d0d">
            <v:stroke dashstyle="longDash"/>
          </v:line>
        </w:pic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_x0000_s1073" style="position:absolute;flip:y;z-index:251889664" from="301.45pt,5.8pt" to="301.5pt,101.4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74" style="position:absolute;flip:x y;z-index:251890688" from="241.45pt,5.8pt" to="301.45pt,5.8pt" strokecolor="#0d0d0d">
            <v:stroke dashstyle="longDash"/>
          </v:line>
        </w:pic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line id="_x0000_s1070" style="position:absolute;flip:y;z-index:251886592" from="227.2pt,30.1pt" to="227.25pt,69.45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71" style="position:absolute;flip:x;z-index:251887616" from="181.45pt,30.1pt" to="227.2pt,30.1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66" style="position:absolute;z-index:251882496" from="43.45pt,20.35pt" to="128.95pt,20.35pt" strokecolor="#0d0d0d">
            <v:stroke dashstyle="longDash"/>
          </v:line>
        </w:pict>
      </w:r>
      <w:r>
        <w:rPr>
          <w:rFonts w:ascii="微软雅黑" w:eastAsia="微软雅黑" w:hAnsi="微软雅黑"/>
          <w:b/>
          <w:bCs/>
        </w:rPr>
        <w:pict>
          <v:line id="_x0000_s1065" style="position:absolute;flip:y;z-index:251881472" from="43.45pt,20.35pt" to="43.5pt,68.7pt" strokecolor="#0d0d0d">
            <v:stroke dashstyle="longDash"/>
          </v:line>
        </w:pict>
      </w:r>
    </w:p>
    <w:p w:rsidR="00BD6672" w:rsidRDefault="004C5DC4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pict>
          <v:shape id="_x0000_s1069" type="#_x0000_t202" style="position:absolute;margin-left:204.55pt;margin-top:30.4pt;width:56.8pt;height:39.75pt;z-index:251885568" filled="f" stroked="f">
            <v:textbox>
              <w:txbxContent>
                <w:p w:rsidR="00BD6672" w:rsidRDefault="00C37917" w:rsidP="00BD6672">
                  <w:pPr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/>
                    </w:rPr>
                    <w:t>密封圈</w:t>
                  </w:r>
                </w:p>
                <w:p w:rsidR="00BD6672" w:rsidRDefault="00BD6672" w:rsidP="00BD6672">
                  <w:pPr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64" type="#_x0000_t202" style="position:absolute;margin-left:-5.2pt;margin-top:29.7pt;width:96.65pt;height:36.7pt;z-index:251880448" filled="f" stroked="f">
            <v:textbox>
              <w:txbxContent>
                <w:p w:rsidR="00BD6672" w:rsidRDefault="00C37917" w:rsidP="00BD6672">
                  <w:pPr>
                    <w:jc w:val="center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>模组基板</w:t>
                  </w:r>
                  <w:r w:rsidR="00BD6672">
                    <w:rPr>
                      <w:rFonts w:ascii="微软雅黑" w:eastAsia="微软雅黑" w:hAnsi="微软雅黑" w:hint="eastAsia"/>
                    </w:rPr>
                    <w:t>+LED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67" type="#_x0000_t202" style="position:absolute;margin-left:146.85pt;margin-top:29.7pt;width:47.35pt;height:47.95pt;z-index:251883520" filled="f" stroked="f">
            <v:textbox>
              <w:txbxContent>
                <w:p w:rsidR="00BD6672" w:rsidRPr="00C37917" w:rsidRDefault="00C37917" w:rsidP="00C37917">
                  <w:pPr>
                    <w:rPr>
                      <w:rFonts w:ascii="微软雅黑" w:eastAsia="微软雅黑" w:hAnsi="微软雅黑"/>
                    </w:rPr>
                  </w:pPr>
                  <w:r w:rsidRPr="00C37917">
                    <w:rPr>
                      <w:rFonts w:ascii="微软雅黑" w:eastAsia="微软雅黑" w:hAnsi="微软雅黑" w:hint="eastAsia"/>
                    </w:rPr>
                    <w:t>透镜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75" type="#_x0000_t202" style="position:absolute;margin-left:347.2pt;margin-top:30.4pt;width:50.25pt;height:39.75pt;z-index:251891712" filled="f" stroked="f">
            <v:textbox>
              <w:txbxContent>
                <w:p w:rsidR="00BD6672" w:rsidRPr="00C37917" w:rsidRDefault="00C37917" w:rsidP="00BD6672">
                  <w:pPr>
                    <w:rPr>
                      <w:rFonts w:ascii="微软雅黑" w:eastAsia="微软雅黑" w:hAnsi="微软雅黑"/>
                      <w:lang w:eastAsia="ja-JP"/>
                    </w:rPr>
                  </w:pPr>
                  <w:r w:rsidRPr="00C37917">
                    <w:rPr>
                      <w:rFonts w:ascii="微软雅黑" w:eastAsia="微软雅黑" w:hAnsi="微软雅黑" w:cs="宋体"/>
                      <w:lang w:eastAsia="ja-JP"/>
                    </w:rPr>
                    <w:t>电源盒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shape id="_x0000_s1072" type="#_x0000_t202" style="position:absolute;margin-left:284.05pt;margin-top:30.4pt;width:39.9pt;height:36pt;z-index:251888640" filled="f" stroked="f">
            <v:textbox>
              <w:txbxContent>
                <w:p w:rsidR="00BD6672" w:rsidRDefault="00C37917" w:rsidP="00BD6672">
                  <w:pPr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/>
                    </w:rPr>
                    <w:t>电源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b/>
          <w:bCs/>
        </w:rPr>
        <w:pict>
          <v:line id="_x0000_s1068" style="position:absolute;flip:y;z-index:251884544" from="170.95pt,23.65pt" to="171pt,37.5pt" strokecolor="#0d0d0d">
            <v:stroke dashstyle="longDash"/>
          </v:line>
        </w:pict>
      </w:r>
    </w:p>
    <w:p w:rsidR="00BD6672" w:rsidRDefault="00BD6672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</w:p>
    <w:p w:rsidR="00761B3C" w:rsidRDefault="00761B3C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</w:p>
    <w:p w:rsidR="00A76DAC" w:rsidRDefault="00A76DAC" w:rsidP="00BD6672">
      <w:pPr>
        <w:pStyle w:val="1"/>
        <w:widowControl/>
        <w:ind w:firstLineChars="0" w:firstLine="0"/>
        <w:jc w:val="left"/>
        <w:rPr>
          <w:rFonts w:ascii="微软雅黑" w:eastAsia="微软雅黑" w:hAnsi="微软雅黑"/>
          <w:b/>
          <w:bCs/>
        </w:rPr>
      </w:pPr>
    </w:p>
    <w:p w:rsidR="00D74541" w:rsidRPr="00153EFC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153EFC">
        <w:rPr>
          <w:rFonts w:ascii="微软雅黑" w:eastAsia="微软雅黑" w:hAnsi="微软雅黑" w:hint="eastAsia"/>
          <w:b/>
        </w:rPr>
        <w:t>包装与标签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产品标签</w:t>
      </w:r>
    </w:p>
    <w:p w:rsidR="00D74541" w:rsidRDefault="006239DE">
      <w:pPr>
        <w:pStyle w:val="a9"/>
        <w:ind w:left="840" w:firstLineChars="0" w:firstLine="0"/>
        <w:jc w:val="left"/>
        <w:rPr>
          <w:rFonts w:ascii="微软雅黑" w:eastAsia="微软雅黑" w:hAnsi="微软雅黑"/>
          <w:bCs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187960</wp:posOffset>
            </wp:positionV>
            <wp:extent cx="1981200" cy="1009650"/>
            <wp:effectExtent l="19050" t="0" r="0" b="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16510</wp:posOffset>
            </wp:positionV>
            <wp:extent cx="2009775" cy="1885950"/>
            <wp:effectExtent l="19050" t="0" r="9525" b="0"/>
            <wp:wrapSquare wrapText="bothSides"/>
            <wp:docPr id="9" name="图片 6" descr="C:\Users\admin\AppData\Local\Temp\152490909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524909090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541" w:rsidRDefault="004C5DC4">
      <w:pPr>
        <w:pStyle w:val="a9"/>
        <w:ind w:left="840" w:firstLineChars="0" w:firstLine="0"/>
        <w:jc w:val="lef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pict>
          <v:line id="_x0000_s1027" style="position:absolute;left:0;text-align:left;z-index:251895808" from="-11.65pt,21.85pt" to="109.85pt,21.85pt" o:gfxdata="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+qJ7NYAAAAKAQAADwAAAAAAAAAB&#10;ACAAAAAiAAAAZHJzL2Rvd25yZXYueG1sUEsBAhQAFAAAAAgAh07iQC5C+ADZAQAAhwMAAA4AAAAA&#10;AAAAAQAgAAAAJQEAAGRycy9lMm9Eb2MueG1sUEsFBgAAAAAGAAYAWQEAAHAFAAAAAA==&#10;" strokecolor="#262626" strokeweight="1pt">
            <v:stroke dashstyle="dash"/>
          </v:line>
        </w:pict>
      </w:r>
    </w:p>
    <w:p w:rsidR="00D74541" w:rsidRDefault="00D74541">
      <w:pPr>
        <w:pStyle w:val="a9"/>
        <w:ind w:left="840" w:firstLineChars="0" w:firstLine="0"/>
        <w:jc w:val="left"/>
        <w:rPr>
          <w:rFonts w:ascii="微软雅黑" w:eastAsia="微软雅黑" w:hAnsi="微软雅黑"/>
          <w:bCs/>
        </w:rPr>
      </w:pPr>
    </w:p>
    <w:p w:rsidR="00D74541" w:rsidRDefault="00D74541">
      <w:pPr>
        <w:pStyle w:val="a9"/>
        <w:ind w:firstLineChars="0" w:firstLine="0"/>
        <w:jc w:val="left"/>
        <w:rPr>
          <w:rFonts w:ascii="微软雅黑" w:eastAsia="微软雅黑" w:hAnsi="微软雅黑"/>
          <w:bCs/>
        </w:rPr>
      </w:pPr>
    </w:p>
    <w:p w:rsidR="006239DE" w:rsidRDefault="006239DE">
      <w:pPr>
        <w:pStyle w:val="a9"/>
        <w:ind w:firstLineChars="0" w:firstLine="0"/>
        <w:jc w:val="left"/>
        <w:rPr>
          <w:rFonts w:ascii="微软雅黑" w:eastAsia="微软雅黑" w:hAnsi="微软雅黑"/>
          <w:bCs/>
        </w:rPr>
      </w:pPr>
    </w:p>
    <w:p w:rsidR="00A76DAC" w:rsidRDefault="00A76DAC">
      <w:pPr>
        <w:pStyle w:val="a9"/>
        <w:ind w:firstLineChars="0" w:firstLine="0"/>
        <w:jc w:val="left"/>
        <w:rPr>
          <w:rFonts w:ascii="微软雅黑" w:eastAsia="微软雅黑" w:hAnsi="微软雅黑"/>
          <w:bCs/>
        </w:rPr>
      </w:pP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箱麦</w:t>
      </w:r>
    </w:p>
    <w:p w:rsidR="00D74541" w:rsidRDefault="006239DE">
      <w:pPr>
        <w:pStyle w:val="a9"/>
        <w:ind w:left="840"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163195</wp:posOffset>
            </wp:positionV>
            <wp:extent cx="2324100" cy="1581150"/>
            <wp:effectExtent l="19050" t="0" r="0" b="0"/>
            <wp:wrapSquare wrapText="bothSides"/>
            <wp:docPr id="88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541" w:rsidRDefault="00D74541">
      <w:pPr>
        <w:pStyle w:val="a9"/>
        <w:ind w:firstLineChars="0" w:firstLine="0"/>
        <w:rPr>
          <w:rFonts w:ascii="微软雅黑" w:eastAsia="微软雅黑" w:hAnsi="微软雅黑"/>
          <w:bCs/>
        </w:rPr>
      </w:pPr>
    </w:p>
    <w:p w:rsidR="006239DE" w:rsidRDefault="006239DE" w:rsidP="006239DE">
      <w:pPr>
        <w:pStyle w:val="a9"/>
        <w:ind w:left="360" w:firstLineChars="0" w:firstLine="0"/>
        <w:rPr>
          <w:rFonts w:ascii="微软雅黑" w:eastAsia="微软雅黑" w:hAnsi="微软雅黑"/>
        </w:rPr>
      </w:pPr>
    </w:p>
    <w:p w:rsidR="006239DE" w:rsidRPr="006239DE" w:rsidRDefault="006239DE" w:rsidP="006239DE">
      <w:pPr>
        <w:ind w:left="360"/>
        <w:rPr>
          <w:rFonts w:ascii="微软雅黑" w:eastAsia="微软雅黑" w:hAnsi="微软雅黑"/>
        </w:rPr>
      </w:pPr>
    </w:p>
    <w:p w:rsidR="006239DE" w:rsidRPr="006239DE" w:rsidRDefault="006239DE" w:rsidP="006239DE">
      <w:pPr>
        <w:ind w:left="360"/>
        <w:rPr>
          <w:rFonts w:ascii="微软雅黑" w:eastAsia="微软雅黑" w:hAnsi="微软雅黑"/>
        </w:rPr>
      </w:pPr>
    </w:p>
    <w:p w:rsidR="00D74541" w:rsidRDefault="001B1CA7">
      <w:pPr>
        <w:pStyle w:val="a9"/>
        <w:numPr>
          <w:ilvl w:val="1"/>
          <w:numId w:val="1"/>
        </w:numPr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I</w:t>
      </w:r>
      <w:r>
        <w:rPr>
          <w:rFonts w:ascii="微软雅黑" w:eastAsia="微软雅黑" w:hAnsi="微软雅黑" w:hint="eastAsia"/>
          <w:bCs/>
        </w:rPr>
        <w:t>nner Box</w:t>
      </w:r>
    </w:p>
    <w:tbl>
      <w:tblPr>
        <w:tblStyle w:val="a8"/>
        <w:tblpPr w:leftFromText="180" w:rightFromText="180" w:vertAnchor="text" w:horzAnchor="page" w:tblpX="5550" w:tblpY="593"/>
        <w:tblOverlap w:val="never"/>
        <w:tblW w:w="5070" w:type="dxa"/>
        <w:tblLayout w:type="fixed"/>
        <w:tblLook w:val="04A0"/>
      </w:tblPr>
      <w:tblGrid>
        <w:gridCol w:w="817"/>
        <w:gridCol w:w="1701"/>
        <w:gridCol w:w="2552"/>
      </w:tblGrid>
      <w:tr w:rsidR="00D74541">
        <w:trPr>
          <w:trHeight w:val="428"/>
        </w:trPr>
        <w:tc>
          <w:tcPr>
            <w:tcW w:w="817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NO.</w:t>
            </w:r>
          </w:p>
        </w:tc>
        <w:tc>
          <w:tcPr>
            <w:tcW w:w="1701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PART NAME</w:t>
            </w:r>
          </w:p>
        </w:tc>
        <w:tc>
          <w:tcPr>
            <w:tcW w:w="2552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 xml:space="preserve"> SPECIFICATION</w:t>
            </w:r>
          </w:p>
        </w:tc>
      </w:tr>
      <w:tr w:rsidR="00D74541">
        <w:trPr>
          <w:trHeight w:val="492"/>
        </w:trPr>
        <w:tc>
          <w:tcPr>
            <w:tcW w:w="817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 w:line="341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A</w:t>
            </w:r>
          </w:p>
        </w:tc>
        <w:tc>
          <w:tcPr>
            <w:tcW w:w="1701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 w:line="341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个</w:t>
            </w: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  <w:lang w:eastAsia="ja-JP"/>
              </w:rPr>
              <w:t>装箱</w:t>
            </w:r>
          </w:p>
        </w:tc>
        <w:tc>
          <w:tcPr>
            <w:tcW w:w="2552" w:type="dxa"/>
            <w:vAlign w:val="center"/>
          </w:tcPr>
          <w:p w:rsidR="00D74541" w:rsidRPr="004905DD" w:rsidRDefault="001B1CA7" w:rsidP="001D6607">
            <w:pPr>
              <w:pStyle w:val="a6"/>
              <w:spacing w:before="0" w:beforeAutospacing="0" w:after="0" w:afterAutospacing="0" w:line="341" w:lineRule="atLeast"/>
              <w:rPr>
                <w:rFonts w:ascii="微软雅黑" w:eastAsia="微软雅黑" w:hAnsi="微软雅黑" w:cs="Arial"/>
                <w:sz w:val="36"/>
                <w:szCs w:val="36"/>
              </w:rPr>
            </w:pPr>
            <w:r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L</w:t>
            </w:r>
            <w:r w:rsidR="001D6607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574</w:t>
            </w:r>
            <w:r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*W</w:t>
            </w:r>
            <w:r w:rsidR="004905DD"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4</w:t>
            </w:r>
            <w:r w:rsidR="00B8219B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4</w:t>
            </w:r>
            <w:r w:rsidR="001D6607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2</w:t>
            </w:r>
            <w:r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*H1</w:t>
            </w:r>
            <w:r w:rsidR="004905DD"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9</w:t>
            </w:r>
            <w:r w:rsidR="00B8219B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4</w:t>
            </w:r>
            <w:r w:rsidRPr="004905DD">
              <w:rPr>
                <w:rFonts w:ascii="微软雅黑" w:eastAsia="微软雅黑" w:hAnsi="微软雅黑" w:cs="Meiryo UI" w:hint="eastAsia"/>
                <w:kern w:val="24"/>
                <w:sz w:val="18"/>
                <w:szCs w:val="18"/>
              </w:rPr>
              <w:t>mm</w:t>
            </w:r>
          </w:p>
        </w:tc>
      </w:tr>
      <w:tr w:rsidR="00D74541">
        <w:trPr>
          <w:trHeight w:val="428"/>
        </w:trPr>
        <w:tc>
          <w:tcPr>
            <w:tcW w:w="817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 w:line="169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B</w:t>
            </w:r>
          </w:p>
        </w:tc>
        <w:tc>
          <w:tcPr>
            <w:tcW w:w="1701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 w:line="169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Arial"/>
                <w:color w:val="0D0D0D" w:themeColor="text1" w:themeTint="F2"/>
                <w:kern w:val="24"/>
                <w:sz w:val="18"/>
                <w:szCs w:val="18"/>
              </w:rPr>
              <w:t>说明书</w:t>
            </w:r>
          </w:p>
        </w:tc>
        <w:tc>
          <w:tcPr>
            <w:tcW w:w="2552" w:type="dxa"/>
            <w:vAlign w:val="center"/>
          </w:tcPr>
          <w:p w:rsidR="00D74541" w:rsidRDefault="001B1CA7" w:rsidP="004905DD">
            <w:pPr>
              <w:pStyle w:val="a6"/>
              <w:wordWrap w:val="0"/>
              <w:spacing w:before="0" w:beforeAutospacing="0" w:after="0" w:afterAutospacing="0" w:line="169" w:lineRule="atLeast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A4,正反面打印</w:t>
            </w:r>
          </w:p>
        </w:tc>
      </w:tr>
      <w:tr w:rsidR="00D74541">
        <w:trPr>
          <w:trHeight w:val="449"/>
        </w:trPr>
        <w:tc>
          <w:tcPr>
            <w:tcW w:w="817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C</w:t>
            </w:r>
          </w:p>
        </w:tc>
        <w:tc>
          <w:tcPr>
            <w:tcW w:w="1701" w:type="dxa"/>
            <w:vAlign w:val="center"/>
          </w:tcPr>
          <w:p w:rsidR="00D74541" w:rsidRDefault="001B1CA7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LED</w:t>
            </w:r>
            <w:r>
              <w:rPr>
                <w:rFonts w:ascii="微软雅黑" w:eastAsia="微软雅黑" w:hAnsi="微软雅黑" w:cs="Arial" w:hint="eastAsia"/>
                <w:color w:val="0D0D0D" w:themeColor="text1" w:themeTint="F2"/>
                <w:kern w:val="24"/>
                <w:sz w:val="18"/>
                <w:szCs w:val="18"/>
              </w:rPr>
              <w:t>路</w:t>
            </w:r>
            <w:r>
              <w:rPr>
                <w:rFonts w:ascii="微软雅黑" w:eastAsia="微软雅黑" w:hAnsi="微软雅黑" w:cs="Arial"/>
                <w:color w:val="0D0D0D" w:themeColor="text1" w:themeTint="F2"/>
                <w:kern w:val="24"/>
                <w:sz w:val="18"/>
                <w:szCs w:val="18"/>
              </w:rPr>
              <w:t>灯</w:t>
            </w:r>
          </w:p>
        </w:tc>
        <w:tc>
          <w:tcPr>
            <w:tcW w:w="2552" w:type="dxa"/>
            <w:vAlign w:val="center"/>
          </w:tcPr>
          <w:p w:rsidR="00D74541" w:rsidRDefault="00B8219B" w:rsidP="004905DD">
            <w:pPr>
              <w:pStyle w:val="a6"/>
              <w:wordWrap w:val="0"/>
              <w:spacing w:before="0" w:beforeAutospacing="0" w:after="0" w:afterAutospacing="0"/>
              <w:rPr>
                <w:rFonts w:ascii="微软雅黑" w:eastAsia="微软雅黑" w:hAnsi="微软雅黑" w:cs="Arial"/>
                <w:sz w:val="36"/>
                <w:szCs w:val="36"/>
              </w:rPr>
            </w:pPr>
            <w:r w:rsidRPr="00B8219B">
              <w:rPr>
                <w:rFonts w:ascii="微软雅黑" w:eastAsia="微软雅黑" w:hAnsi="微软雅黑" w:cs="Arial" w:hint="eastAsia"/>
                <w:color w:val="0D0D0D" w:themeColor="text1" w:themeTint="F2"/>
                <w:sz w:val="18"/>
                <w:szCs w:val="18"/>
              </w:rPr>
              <w:t>519</w:t>
            </w:r>
            <w:r w:rsidRPr="00B8219B">
              <w:rPr>
                <w:rFonts w:ascii="微软雅黑" w:eastAsia="微软雅黑" w:hAnsi="微软雅黑" w:cs="Arial"/>
                <w:color w:val="0D0D0D" w:themeColor="text1" w:themeTint="F2"/>
                <w:sz w:val="18"/>
                <w:szCs w:val="18"/>
              </w:rPr>
              <w:t>×</w:t>
            </w:r>
            <w:r w:rsidRPr="00B8219B">
              <w:rPr>
                <w:rFonts w:ascii="微软雅黑" w:eastAsia="微软雅黑" w:hAnsi="微软雅黑" w:cs="Arial" w:hint="eastAsia"/>
                <w:color w:val="0D0D0D" w:themeColor="text1" w:themeTint="F2"/>
                <w:sz w:val="18"/>
                <w:szCs w:val="18"/>
              </w:rPr>
              <w:t>359</w:t>
            </w:r>
            <w:r w:rsidRPr="00B8219B">
              <w:rPr>
                <w:rFonts w:ascii="微软雅黑" w:eastAsia="微软雅黑" w:hAnsi="微软雅黑" w:cs="Arial"/>
                <w:color w:val="0D0D0D" w:themeColor="text1" w:themeTint="F2"/>
                <w:sz w:val="18"/>
                <w:szCs w:val="18"/>
              </w:rPr>
              <w:t>×</w:t>
            </w:r>
            <w:r w:rsidRPr="00B8219B">
              <w:rPr>
                <w:rFonts w:ascii="微软雅黑" w:eastAsia="微软雅黑" w:hAnsi="微软雅黑" w:cs="Arial" w:hint="eastAsia"/>
                <w:color w:val="0D0D0D" w:themeColor="text1" w:themeTint="F2"/>
                <w:sz w:val="18"/>
                <w:szCs w:val="18"/>
              </w:rPr>
              <w:t>115</w:t>
            </w:r>
            <w:r w:rsidR="004905DD">
              <w:rPr>
                <w:rFonts w:ascii="微软雅黑" w:eastAsia="微软雅黑" w:hAnsi="微软雅黑" w:cs="Meiryo UI" w:hint="eastAsia"/>
                <w:color w:val="0D0D0D"/>
                <w:sz w:val="18"/>
                <w:szCs w:val="18"/>
              </w:rPr>
              <w:t>mm</w:t>
            </w:r>
          </w:p>
        </w:tc>
      </w:tr>
      <w:tr w:rsidR="004905DD">
        <w:trPr>
          <w:trHeight w:val="428"/>
        </w:trPr>
        <w:tc>
          <w:tcPr>
            <w:tcW w:w="817" w:type="dxa"/>
            <w:vAlign w:val="center"/>
          </w:tcPr>
          <w:p w:rsidR="004905DD" w:rsidRDefault="004905DD">
            <w:pPr>
              <w:pStyle w:val="a6"/>
              <w:wordWrap w:val="0"/>
              <w:spacing w:before="0" w:beforeAutospacing="0" w:after="0" w:afterAutospacing="0" w:line="301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D</w:t>
            </w:r>
          </w:p>
        </w:tc>
        <w:tc>
          <w:tcPr>
            <w:tcW w:w="1701" w:type="dxa"/>
            <w:vAlign w:val="center"/>
          </w:tcPr>
          <w:p w:rsidR="004905DD" w:rsidRDefault="004905DD">
            <w:pPr>
              <w:pStyle w:val="a6"/>
              <w:wordWrap w:val="0"/>
              <w:spacing w:before="0" w:beforeAutospacing="0" w:after="0" w:afterAutospacing="0" w:line="301" w:lineRule="atLeast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Arial"/>
                <w:color w:val="0D0D0D" w:themeColor="text1" w:themeTint="F2"/>
                <w:kern w:val="24"/>
                <w:sz w:val="18"/>
                <w:szCs w:val="18"/>
              </w:rPr>
              <w:t>珍珠棉</w:t>
            </w:r>
          </w:p>
        </w:tc>
        <w:tc>
          <w:tcPr>
            <w:tcW w:w="2552" w:type="dxa"/>
            <w:vAlign w:val="center"/>
          </w:tcPr>
          <w:p w:rsidR="004905DD" w:rsidRDefault="004905DD" w:rsidP="004905DD">
            <w:pPr>
              <w:pStyle w:val="2"/>
              <w:rPr>
                <w:rFonts w:ascii="微软雅黑" w:eastAsia="微软雅黑" w:hAnsi="微软雅黑" w:cs="Meiryo UI"/>
                <w:color w:val="0D0D0D"/>
                <w:sz w:val="18"/>
                <w:szCs w:val="18"/>
              </w:rPr>
            </w:pPr>
            <w:r>
              <w:rPr>
                <w:rFonts w:ascii="微软雅黑" w:eastAsia="微软雅黑" w:hAnsi="微软雅黑" w:cs="Meiryo UI" w:hint="eastAsia"/>
                <w:color w:val="0D0D0D"/>
                <w:sz w:val="18"/>
                <w:szCs w:val="18"/>
              </w:rPr>
              <w:t>432×200×174mm</w:t>
            </w:r>
          </w:p>
        </w:tc>
      </w:tr>
      <w:tr w:rsidR="004905DD">
        <w:trPr>
          <w:trHeight w:val="449"/>
        </w:trPr>
        <w:tc>
          <w:tcPr>
            <w:tcW w:w="817" w:type="dxa"/>
            <w:vAlign w:val="center"/>
          </w:tcPr>
          <w:p w:rsidR="004905DD" w:rsidRDefault="004905DD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D0D0D" w:themeColor="text1" w:themeTint="F2"/>
                <w:kern w:val="24"/>
                <w:sz w:val="18"/>
                <w:szCs w:val="18"/>
              </w:rPr>
              <w:t>E</w:t>
            </w:r>
          </w:p>
        </w:tc>
        <w:tc>
          <w:tcPr>
            <w:tcW w:w="1701" w:type="dxa"/>
            <w:vAlign w:val="center"/>
          </w:tcPr>
          <w:p w:rsidR="004905DD" w:rsidRDefault="004905DD">
            <w:pPr>
              <w:pStyle w:val="a6"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Arial"/>
                <w:sz w:val="36"/>
                <w:szCs w:val="36"/>
              </w:rPr>
            </w:pPr>
            <w:r>
              <w:rPr>
                <w:rFonts w:ascii="微软雅黑" w:eastAsia="微软雅黑" w:hAnsi="微软雅黑" w:cs="Meiryo UI" w:hint="eastAsia"/>
                <w:color w:val="000000" w:themeColor="text1"/>
                <w:kern w:val="24"/>
                <w:sz w:val="18"/>
                <w:szCs w:val="18"/>
              </w:rPr>
              <w:t>PO</w:t>
            </w:r>
            <w:r>
              <w:rPr>
                <w:rFonts w:ascii="微软雅黑" w:eastAsia="微软雅黑" w:hAnsi="微软雅黑" w:cs="Arial"/>
                <w:color w:val="000000" w:themeColor="text1"/>
                <w:kern w:val="24"/>
                <w:sz w:val="18"/>
                <w:szCs w:val="18"/>
              </w:rPr>
              <w:t>防护袋</w:t>
            </w:r>
          </w:p>
        </w:tc>
        <w:tc>
          <w:tcPr>
            <w:tcW w:w="2552" w:type="dxa"/>
            <w:vAlign w:val="center"/>
          </w:tcPr>
          <w:p w:rsidR="004905DD" w:rsidRDefault="004905DD" w:rsidP="004905DD">
            <w:pPr>
              <w:pStyle w:val="2"/>
              <w:rPr>
                <w:rFonts w:ascii="微软雅黑" w:eastAsia="微软雅黑" w:hAnsi="微软雅黑" w:cs="Meiryo UI"/>
                <w:color w:val="0D0D0D"/>
                <w:sz w:val="18"/>
                <w:szCs w:val="18"/>
              </w:rPr>
            </w:pPr>
            <w:r>
              <w:rPr>
                <w:rFonts w:ascii="微软雅黑" w:eastAsia="微软雅黑" w:hAnsi="微软雅黑" w:cs="Meiryo UI" w:hint="eastAsia"/>
                <w:color w:val="0D0D0D"/>
                <w:sz w:val="18"/>
                <w:szCs w:val="18"/>
              </w:rPr>
              <w:t>650×600mm</w:t>
            </w:r>
          </w:p>
        </w:tc>
      </w:tr>
    </w:tbl>
    <w:p w:rsidR="00D74541" w:rsidRDefault="00B8219B">
      <w:pPr>
        <w:pStyle w:val="a9"/>
        <w:ind w:left="360" w:firstLineChars="0" w:firstLine="0"/>
        <w:rPr>
          <w:rFonts w:ascii="微软雅黑" w:eastAsia="微软雅黑" w:hAnsi="微软雅黑"/>
        </w:rPr>
      </w:pPr>
      <w:r w:rsidRPr="00B8219B">
        <w:rPr>
          <w:rFonts w:ascii="微软雅黑" w:eastAsia="微软雅黑" w:hAnsi="微软雅黑"/>
          <w:bCs/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109855</wp:posOffset>
            </wp:positionV>
            <wp:extent cx="1724025" cy="2505075"/>
            <wp:effectExtent l="19050" t="0" r="9525" b="0"/>
            <wp:wrapNone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CA7">
        <w:rPr>
          <w:rFonts w:ascii="微软雅黑" w:eastAsia="微软雅黑" w:hAnsi="微软雅黑"/>
        </w:rPr>
        <w:br w:type="page"/>
      </w:r>
    </w:p>
    <w:p w:rsidR="00D74541" w:rsidRPr="00153EFC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bookmarkStart w:id="0" w:name="_GoBack"/>
      <w:bookmarkEnd w:id="0"/>
      <w:r w:rsidRPr="00153EFC">
        <w:rPr>
          <w:rFonts w:ascii="微软雅黑" w:eastAsia="微软雅黑" w:hAnsi="微软雅黑" w:hint="eastAsia"/>
          <w:b/>
        </w:rPr>
        <w:lastRenderedPageBreak/>
        <w:t>储存环境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Theme="minorEastAsia" w:hAnsiTheme="minorEastAsia" w:cstheme="minorEastAsia" w:hint="eastAsia"/>
          <w:szCs w:val="21"/>
        </w:rPr>
        <w:t>储存环境温度：-40℃~80℃；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Theme="minorEastAsia" w:hAnsiTheme="minorEastAsia" w:cstheme="minorEastAsia" w:hint="eastAsia"/>
          <w:szCs w:val="21"/>
        </w:rPr>
        <w:t>禁止在有腐蚀性和挥发溶剂的场所存放；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Theme="minorEastAsia" w:hAnsiTheme="minorEastAsia" w:cstheme="minorEastAsia" w:hint="eastAsia"/>
          <w:szCs w:val="21"/>
        </w:rPr>
        <w:t>须保持存放地点良好通风。</w:t>
      </w:r>
    </w:p>
    <w:p w:rsidR="00D74541" w:rsidRPr="00153EFC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153EFC">
        <w:rPr>
          <w:rFonts w:ascii="微软雅黑" w:eastAsia="微软雅黑" w:hAnsi="微软雅黑" w:hint="eastAsia"/>
          <w:b/>
        </w:rPr>
        <w:t>安全注意事项</w:t>
      </w:r>
    </w:p>
    <w:p w:rsidR="00D74541" w:rsidRDefault="001B1CA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为了防止给使用者以及他人造成人身危害或财产的损失，请严格遵守以下安全注意事项：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安装、拆卸及清洁时务必切断电源；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与被照射面至少保持1m以上的距离，否则有引起火灾的危险；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灯具必须有可靠的接地措施；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切断电源必须停机五分钟，待产品冷却才能对灯具设备进行维护处理；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有安全警告标志、高压标志的地方，避免用手接触，以免造成触电、烫伤；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非专业人员不得擅自拆开维修或改装，在拆卸或维修时，须先将总电源断开；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禁止用纸、布覆盖灯具发光面，灯具不可靠近易燃物；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禁止使用能将外部电信号引入系统设备的工具或测试设备，引入的外部电压信号将可能对设备产生永久性破坏作用；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出现电压变动、灯光闪烁等产品故障现象，请联系本公司客服人员</w:t>
      </w:r>
    </w:p>
    <w:p w:rsidR="00D74541" w:rsidRPr="00153EFC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153EFC">
        <w:rPr>
          <w:rFonts w:ascii="微软雅黑" w:eastAsia="微软雅黑" w:hAnsi="微软雅黑" w:hint="eastAsia"/>
          <w:b/>
        </w:rPr>
        <w:t>质保规定</w:t>
      </w:r>
    </w:p>
    <w:p w:rsidR="00D74541" w:rsidRDefault="001B1CA7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依照本产品说明书正常使用时，产品出现故障，依照质保规定进行产品更换。以下情况不在质保对象之内：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在运输或移动时掉落、撞击或者顾客没有按照正确的方法操作而造成的故障；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由于火灾、地震、洪水、台风等自然条件造成的故障；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在操作处理时违反本产品说明书的记载的设置条件、使用方法及注意事项所造成的故障及损害情况；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更换的产品所有权为本公司所有；</w:t>
      </w:r>
    </w:p>
    <w:p w:rsidR="00D74541" w:rsidRDefault="001B1CA7">
      <w:pPr>
        <w:pStyle w:val="a9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质保期过后或者质保以外的维修作为有偿处理。</w:t>
      </w:r>
    </w:p>
    <w:p w:rsidR="00D74541" w:rsidRDefault="001B1CA7">
      <w:pPr>
        <w:pStyle w:val="a9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联系信息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公司总部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  <w:color w:val="0D0D0D" w:themeColor="text1" w:themeTint="F2"/>
        </w:rPr>
      </w:pPr>
      <w:r>
        <w:rPr>
          <w:rFonts w:ascii="微软雅黑" w:eastAsia="微软雅黑" w:hAnsi="微软雅黑" w:hint="eastAsia"/>
        </w:rPr>
        <w:t>地址：</w:t>
      </w:r>
      <w:r>
        <w:rPr>
          <w:rFonts w:ascii="微软雅黑" w:eastAsia="微软雅黑" w:hAnsi="微软雅黑" w:hint="eastAsia"/>
          <w:color w:val="0D0D0D" w:themeColor="text1" w:themeTint="F2"/>
        </w:rPr>
        <w:t>深圳市深南大道1006号深圳国际创新中心A座27层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  <w:color w:val="0D0D0D" w:themeColor="text1" w:themeTint="F2"/>
        </w:rPr>
      </w:pPr>
      <w:r>
        <w:rPr>
          <w:rFonts w:ascii="微软雅黑" w:eastAsia="微软雅黑" w:hAnsi="微软雅黑" w:hint="eastAsia"/>
          <w:color w:val="0D0D0D" w:themeColor="text1" w:themeTint="F2"/>
        </w:rPr>
        <w:t>电话：+86-755-8390 2522  传真：+86-755-8391 4431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  <w:color w:val="0D0D0D" w:themeColor="text1" w:themeTint="F2"/>
        </w:rPr>
      </w:pPr>
      <w:r>
        <w:rPr>
          <w:rFonts w:ascii="微软雅黑" w:eastAsia="微软雅黑" w:hAnsi="微软雅黑" w:hint="eastAsia"/>
          <w:color w:val="0D0D0D" w:themeColor="text1" w:themeTint="F2"/>
        </w:rPr>
        <w:t>网址：www.spark-oe.cn     邮箱：spark@spark-oe.com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  <w:color w:val="0D0D0D" w:themeColor="text1" w:themeTint="F2"/>
        </w:rPr>
      </w:pPr>
      <w:r>
        <w:rPr>
          <w:rFonts w:ascii="微软雅黑" w:eastAsia="微软雅黑" w:hAnsi="微软雅黑" w:hint="eastAsia"/>
          <w:b/>
        </w:rPr>
        <w:t>生产基地</w:t>
      </w:r>
    </w:p>
    <w:p w:rsidR="00D74541" w:rsidRDefault="0062347D">
      <w:pPr>
        <w:pStyle w:val="a9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深圳市宝安区沙井街道步涌社区工业路2号斯派克科技园</w:t>
      </w:r>
    </w:p>
    <w:p w:rsidR="00D74541" w:rsidRDefault="001B1CA7">
      <w:pPr>
        <w:pStyle w:val="a9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电话：+86-755-2959 6112  传真：+86-755-2959 6117</w:t>
      </w:r>
    </w:p>
    <w:sectPr w:rsidR="00D74541" w:rsidSect="00A06E3D">
      <w:headerReference w:type="default" r:id="rId21"/>
      <w:pgSz w:w="11906" w:h="16838"/>
      <w:pgMar w:top="2041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1A2" w:rsidRDefault="001A61A2">
      <w:r>
        <w:separator/>
      </w:r>
    </w:p>
  </w:endnote>
  <w:endnote w:type="continuationSeparator" w:id="0">
    <w:p w:rsidR="001A61A2" w:rsidRDefault="001A61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charset w:val="80"/>
    <w:family w:val="swiss"/>
    <w:pitch w:val="default"/>
    <w:sig w:usb0="E10102FF" w:usb1="EAC7FFFF" w:usb2="00010012" w:usb3="00000000" w:csb0="6002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1A2" w:rsidRDefault="001A61A2">
      <w:r>
        <w:separator/>
      </w:r>
    </w:p>
  </w:footnote>
  <w:footnote w:type="continuationSeparator" w:id="0">
    <w:p w:rsidR="001A61A2" w:rsidRDefault="001A61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41" w:rsidRDefault="001B1CA7" w:rsidP="00D91D84">
    <w:pPr>
      <w:tabs>
        <w:tab w:val="center" w:pos="4591"/>
      </w:tabs>
      <w:ind w:firstLineChars="900" w:firstLine="2700"/>
      <w:rPr>
        <w:rFonts w:ascii="微软雅黑" w:eastAsia="微软雅黑" w:hAnsi="微软雅黑"/>
        <w:bCs/>
        <w:color w:val="101E3D"/>
        <w:spacing w:val="29"/>
        <w:w w:val="115"/>
        <w:kern w:val="0"/>
        <w:sz w:val="30"/>
        <w:szCs w:val="30"/>
      </w:rPr>
    </w:pPr>
    <w:r>
      <w:rPr>
        <w:rFonts w:ascii="微软雅黑" w:eastAsia="微软雅黑" w:hAnsi="微软雅黑" w:hint="eastAsia"/>
        <w:b/>
        <w:noProof/>
        <w:color w:val="101E3D"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31115</wp:posOffset>
          </wp:positionV>
          <wp:extent cx="1559560" cy="469900"/>
          <wp:effectExtent l="19050" t="0" r="2540" b="0"/>
          <wp:wrapNone/>
          <wp:docPr id="2" name="Picture 4" descr="LOGO 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 descr="LOGO 大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9560" cy="469900"/>
                  </a:xfrm>
                  <a:prstGeom prst="rect">
                    <a:avLst/>
                  </a:prstGeom>
                  <a:solidFill>
                    <a:srgbClr val="3366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bCs/>
        <w:color w:val="101E3D"/>
        <w:spacing w:val="29"/>
        <w:w w:val="115"/>
        <w:kern w:val="0"/>
        <w:sz w:val="30"/>
        <w:szCs w:val="30"/>
      </w:rPr>
      <w:t>深圳市斯派克光电科技有限公司</w:t>
    </w:r>
  </w:p>
  <w:p w:rsidR="00D74541" w:rsidRDefault="001B1CA7">
    <w:pPr>
      <w:ind w:firstLineChars="1300" w:firstLine="2730"/>
      <w:jc w:val="left"/>
      <w:rPr>
        <w:rFonts w:ascii="Arial" w:hAnsi="Arial" w:cs="Arial"/>
        <w:szCs w:val="21"/>
      </w:rPr>
    </w:pPr>
    <w:r>
      <w:rPr>
        <w:rFonts w:ascii="Arial" w:hAnsi="Arial" w:cs="Arial"/>
        <w:bCs/>
        <w:color w:val="101E3D"/>
        <w:szCs w:val="21"/>
      </w:rPr>
      <w:t>SHENZHEN SPARK CO., LTD</w:t>
    </w:r>
  </w:p>
  <w:p w:rsidR="00D74541" w:rsidRDefault="00D74541">
    <w:pPr>
      <w:pStyle w:val="a5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772"/>
    <w:multiLevelType w:val="multilevel"/>
    <w:tmpl w:val="02BC1772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6D505BDF"/>
    <w:multiLevelType w:val="multilevel"/>
    <w:tmpl w:val="6D505BD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C4668F"/>
    <w:multiLevelType w:val="multilevel"/>
    <w:tmpl w:val="7EC4668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24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05F"/>
    <w:rsid w:val="00031458"/>
    <w:rsid w:val="00053CD2"/>
    <w:rsid w:val="00057A93"/>
    <w:rsid w:val="0006705F"/>
    <w:rsid w:val="000B6A2D"/>
    <w:rsid w:val="000C394F"/>
    <w:rsid w:val="000F459C"/>
    <w:rsid w:val="00111CD6"/>
    <w:rsid w:val="00121C64"/>
    <w:rsid w:val="00130DCB"/>
    <w:rsid w:val="00153EFC"/>
    <w:rsid w:val="00163178"/>
    <w:rsid w:val="0017370C"/>
    <w:rsid w:val="0018482A"/>
    <w:rsid w:val="00187B97"/>
    <w:rsid w:val="001A3EF2"/>
    <w:rsid w:val="001A61A2"/>
    <w:rsid w:val="001A64EB"/>
    <w:rsid w:val="001B1CA7"/>
    <w:rsid w:val="001D6607"/>
    <w:rsid w:val="0021484E"/>
    <w:rsid w:val="00253048"/>
    <w:rsid w:val="00264908"/>
    <w:rsid w:val="00274D17"/>
    <w:rsid w:val="00283E48"/>
    <w:rsid w:val="002B17D8"/>
    <w:rsid w:val="002D1C71"/>
    <w:rsid w:val="002D7E54"/>
    <w:rsid w:val="002F5F27"/>
    <w:rsid w:val="00303E26"/>
    <w:rsid w:val="003202F8"/>
    <w:rsid w:val="003333F4"/>
    <w:rsid w:val="00337D46"/>
    <w:rsid w:val="0035421C"/>
    <w:rsid w:val="00363552"/>
    <w:rsid w:val="00364DDD"/>
    <w:rsid w:val="003A0900"/>
    <w:rsid w:val="003E0A78"/>
    <w:rsid w:val="0043469E"/>
    <w:rsid w:val="00485CFF"/>
    <w:rsid w:val="004905DD"/>
    <w:rsid w:val="004973FF"/>
    <w:rsid w:val="004B1CD0"/>
    <w:rsid w:val="004C5DC4"/>
    <w:rsid w:val="00504177"/>
    <w:rsid w:val="00505D9A"/>
    <w:rsid w:val="005229F1"/>
    <w:rsid w:val="00523E12"/>
    <w:rsid w:val="00533E08"/>
    <w:rsid w:val="005457BE"/>
    <w:rsid w:val="00562BEB"/>
    <w:rsid w:val="00565AE1"/>
    <w:rsid w:val="005818BA"/>
    <w:rsid w:val="005A52A1"/>
    <w:rsid w:val="005A7169"/>
    <w:rsid w:val="005B6BBF"/>
    <w:rsid w:val="005C6403"/>
    <w:rsid w:val="005E3CE1"/>
    <w:rsid w:val="005E4772"/>
    <w:rsid w:val="005F2BC8"/>
    <w:rsid w:val="005F5488"/>
    <w:rsid w:val="006006B7"/>
    <w:rsid w:val="006108AB"/>
    <w:rsid w:val="0062347D"/>
    <w:rsid w:val="006239DE"/>
    <w:rsid w:val="006265FE"/>
    <w:rsid w:val="00641DDE"/>
    <w:rsid w:val="00647ED6"/>
    <w:rsid w:val="00677618"/>
    <w:rsid w:val="00711DBE"/>
    <w:rsid w:val="00722ED4"/>
    <w:rsid w:val="007369E5"/>
    <w:rsid w:val="007507EA"/>
    <w:rsid w:val="00761B3C"/>
    <w:rsid w:val="0079646F"/>
    <w:rsid w:val="007B2648"/>
    <w:rsid w:val="007C703C"/>
    <w:rsid w:val="007D4028"/>
    <w:rsid w:val="007F43AB"/>
    <w:rsid w:val="00841420"/>
    <w:rsid w:val="008461AD"/>
    <w:rsid w:val="00860954"/>
    <w:rsid w:val="008678E7"/>
    <w:rsid w:val="00872E79"/>
    <w:rsid w:val="00884A1C"/>
    <w:rsid w:val="008868F2"/>
    <w:rsid w:val="008A4B94"/>
    <w:rsid w:val="008D00D6"/>
    <w:rsid w:val="008D0685"/>
    <w:rsid w:val="008E5EF8"/>
    <w:rsid w:val="008E730A"/>
    <w:rsid w:val="008F059D"/>
    <w:rsid w:val="00952604"/>
    <w:rsid w:val="009556AB"/>
    <w:rsid w:val="0097612C"/>
    <w:rsid w:val="009776A2"/>
    <w:rsid w:val="009908B3"/>
    <w:rsid w:val="009A428C"/>
    <w:rsid w:val="009A4341"/>
    <w:rsid w:val="009A7CB0"/>
    <w:rsid w:val="009B2FEB"/>
    <w:rsid w:val="009B5FE5"/>
    <w:rsid w:val="009D5A72"/>
    <w:rsid w:val="009F798A"/>
    <w:rsid w:val="00A06E3D"/>
    <w:rsid w:val="00A07AFF"/>
    <w:rsid w:val="00A41800"/>
    <w:rsid w:val="00A45617"/>
    <w:rsid w:val="00A46B70"/>
    <w:rsid w:val="00A57072"/>
    <w:rsid w:val="00A76DAC"/>
    <w:rsid w:val="00A806F7"/>
    <w:rsid w:val="00AA0B7B"/>
    <w:rsid w:val="00AB4100"/>
    <w:rsid w:val="00AC6189"/>
    <w:rsid w:val="00AC7CE2"/>
    <w:rsid w:val="00AD6AEA"/>
    <w:rsid w:val="00B01E1F"/>
    <w:rsid w:val="00B144C8"/>
    <w:rsid w:val="00B15A78"/>
    <w:rsid w:val="00B162BB"/>
    <w:rsid w:val="00B25B11"/>
    <w:rsid w:val="00B60669"/>
    <w:rsid w:val="00B705B4"/>
    <w:rsid w:val="00B8219B"/>
    <w:rsid w:val="00B86536"/>
    <w:rsid w:val="00BC09EA"/>
    <w:rsid w:val="00BC2000"/>
    <w:rsid w:val="00BC3064"/>
    <w:rsid w:val="00BD6672"/>
    <w:rsid w:val="00BF783D"/>
    <w:rsid w:val="00C07AC5"/>
    <w:rsid w:val="00C21C44"/>
    <w:rsid w:val="00C23A06"/>
    <w:rsid w:val="00C264E8"/>
    <w:rsid w:val="00C37917"/>
    <w:rsid w:val="00C40200"/>
    <w:rsid w:val="00CB0D4B"/>
    <w:rsid w:val="00CB18EA"/>
    <w:rsid w:val="00CB204B"/>
    <w:rsid w:val="00CB2E7F"/>
    <w:rsid w:val="00CB4C72"/>
    <w:rsid w:val="00CB7143"/>
    <w:rsid w:val="00CE464C"/>
    <w:rsid w:val="00CE6640"/>
    <w:rsid w:val="00D01B6B"/>
    <w:rsid w:val="00D468C7"/>
    <w:rsid w:val="00D51765"/>
    <w:rsid w:val="00D61085"/>
    <w:rsid w:val="00D7006B"/>
    <w:rsid w:val="00D74541"/>
    <w:rsid w:val="00D77A30"/>
    <w:rsid w:val="00D91D84"/>
    <w:rsid w:val="00DA2D32"/>
    <w:rsid w:val="00DB7AC7"/>
    <w:rsid w:val="00DC6351"/>
    <w:rsid w:val="00DE10AD"/>
    <w:rsid w:val="00E17B89"/>
    <w:rsid w:val="00E23308"/>
    <w:rsid w:val="00E348FE"/>
    <w:rsid w:val="00E36D97"/>
    <w:rsid w:val="00E64979"/>
    <w:rsid w:val="00E734E5"/>
    <w:rsid w:val="00E84E7D"/>
    <w:rsid w:val="00EA7365"/>
    <w:rsid w:val="00EB4014"/>
    <w:rsid w:val="00EB54FF"/>
    <w:rsid w:val="00ED4889"/>
    <w:rsid w:val="00EE3C27"/>
    <w:rsid w:val="00F132F1"/>
    <w:rsid w:val="00F244DA"/>
    <w:rsid w:val="00F73ACC"/>
    <w:rsid w:val="00F86B43"/>
    <w:rsid w:val="00FE0143"/>
    <w:rsid w:val="00FE3188"/>
    <w:rsid w:val="00FF4B79"/>
    <w:rsid w:val="00FF6CCF"/>
    <w:rsid w:val="18EC0206"/>
    <w:rsid w:val="322C60DD"/>
    <w:rsid w:val="483467A5"/>
    <w:rsid w:val="4873316D"/>
    <w:rsid w:val="4B644392"/>
    <w:rsid w:val="7AA57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EF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B18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B1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B1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CB18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CB18EA"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sid w:val="00CB1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B18E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CB18E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B18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B18EA"/>
    <w:rPr>
      <w:sz w:val="18"/>
      <w:szCs w:val="18"/>
    </w:rPr>
  </w:style>
  <w:style w:type="paragraph" w:customStyle="1" w:styleId="1">
    <w:name w:val="列出段落1"/>
    <w:basedOn w:val="a"/>
    <w:rsid w:val="00711DBE"/>
    <w:pPr>
      <w:ind w:firstLineChars="200" w:firstLine="420"/>
    </w:pPr>
    <w:rPr>
      <w:rFonts w:ascii="Calibri" w:eastAsia="宋体" w:hAnsi="Calibri" w:cs="Times New Roman"/>
    </w:rPr>
  </w:style>
  <w:style w:type="paragraph" w:customStyle="1" w:styleId="2">
    <w:name w:val="普通(网站)2"/>
    <w:basedOn w:val="a"/>
    <w:rsid w:val="004905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sparko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sparkoe</Template>
  <TotalTime>160</TotalTime>
  <Pages>12</Pages>
  <Words>406</Words>
  <Characters>2320</Characters>
  <Application>Microsoft Office Word</Application>
  <DocSecurity>0</DocSecurity>
  <Lines>19</Lines>
  <Paragraphs>5</Paragraphs>
  <ScaleCrop>false</ScaleCrop>
  <Company>Sky123.Org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spark</cp:lastModifiedBy>
  <cp:revision>13</cp:revision>
  <dcterms:created xsi:type="dcterms:W3CDTF">2018-09-03T06:42:00Z</dcterms:created>
  <dcterms:modified xsi:type="dcterms:W3CDTF">2019-09-12T01:00:00Z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